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AF3BB7" w14:textId="77777777" w:rsidR="00F62C8B" w:rsidRPr="00D36D35" w:rsidRDefault="000F3A41" w:rsidP="004C531E">
      <w:pPr>
        <w:pStyle w:val="RSCM01ReceivedAccepted"/>
      </w:pPr>
      <w:r w:rsidRPr="00D36D35">
        <mc:AlternateContent>
          <mc:Choice Requires="wps">
            <w:drawing>
              <wp:anchor distT="180340" distB="0" distL="114300" distR="114300" simplePos="0" relativeHeight="251635712" behindDoc="1" locked="1" layoutInCell="0" allowOverlap="0" wp14:anchorId="05C39934" wp14:editId="768164AE">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344EF79E" w14:textId="53B9F617" w:rsidR="00A809AC" w:rsidRPr="00F611FD" w:rsidRDefault="00A809AC" w:rsidP="00F611FD">
                            <w:pPr>
                              <w:pStyle w:val="RSCF01FootnoteAuthorAddress"/>
                            </w:pPr>
                            <w:r w:rsidRPr="00F611FD">
                              <w:t>Department of Chemistry, University of Cambridge, Lensfield Road, CB2 1EW Cambridge, U.K. E-mail: gb453@cam.ac.uk</w:t>
                            </w:r>
                          </w:p>
                          <w:p w14:paraId="547E4442" w14:textId="0319ACC1" w:rsidR="00A809AC" w:rsidRPr="00F611FD" w:rsidRDefault="00A809AC" w:rsidP="00F611FD">
                            <w:pPr>
                              <w:pStyle w:val="RSCF01FootnoteAuthorAddress"/>
                            </w:pPr>
                            <w:r w:rsidRPr="005F1448">
                              <w:rPr>
                                <w:lang w:val="pt-PT"/>
                              </w:rPr>
                              <w:t xml:space="preserve">Instituto de Medicina Molecular, Faculdade de Medicina, Universidade de Lisboa, Av. </w:t>
                            </w:r>
                            <w:proofErr w:type="spellStart"/>
                            <w:r w:rsidRPr="00F611FD">
                              <w:t>Prof.</w:t>
                            </w:r>
                            <w:proofErr w:type="spellEnd"/>
                            <w:r w:rsidRPr="00F611FD">
                              <w:t xml:space="preserve"> Egas Moniz, 1649-028 Lisboa, Portugal. Email: gbernardes@medicina.ulisboa.pt</w:t>
                            </w:r>
                          </w:p>
                          <w:p w14:paraId="49EDDC24" w14:textId="23D6D12F" w:rsidR="00F611FD" w:rsidRPr="005F1448" w:rsidRDefault="008F4563" w:rsidP="00F611FD">
                            <w:pPr>
                              <w:pStyle w:val="RSCF01FootnoteAuthorAddress"/>
                              <w:rPr>
                                <w:lang w:val="pt-PT"/>
                              </w:rPr>
                            </w:pPr>
                            <w:r w:rsidRPr="005F1448">
                              <w:rPr>
                                <w:lang w:val="pt-PT"/>
                              </w:rPr>
                              <w:t>Laboratório de FT-ICR e Espectrometria de Massa Estrutural, Faculdade de Ciências da Universidade de Lisboa, 1749-016 Lisboa, Portugal.</w:t>
                            </w:r>
                          </w:p>
                          <w:p w14:paraId="6DB7A444" w14:textId="28F22145" w:rsidR="00A809AC" w:rsidRDefault="00A809AC" w:rsidP="00241ACD">
                            <w:pPr>
                              <w:pStyle w:val="RSCF02FootnotestoTitleAuthors"/>
                            </w:pPr>
                            <w:r>
                              <w:t>†</w:t>
                            </w:r>
                            <w:r w:rsidR="00F75A89">
                              <w:t xml:space="preserve"> </w:t>
                            </w:r>
                            <w:r w:rsidRPr="00241ACD">
                              <w:t>Electronic Supplementary Information (ESI) available. See DOI: 10.1039/x0xx00000x</w:t>
                            </w:r>
                          </w:p>
                          <w:p w14:paraId="24D4D515" w14:textId="0323CB66" w:rsidR="00A809AC" w:rsidRDefault="00A809AC" w:rsidP="00241ACD">
                            <w:pPr>
                              <w:pStyle w:val="RSCF02FootnotestoTitleAuthors"/>
                            </w:pPr>
                            <w:r w:rsidRPr="006D7A0E">
                              <w:t>‡ These authors contributed equally to this work.</w:t>
                            </w:r>
                          </w:p>
                          <w:p w14:paraId="0F3EBAEF" w14:textId="15D56C48" w:rsidR="00F611FD" w:rsidRPr="005F1448" w:rsidRDefault="00F611FD" w:rsidP="00F611FD">
                            <w:pPr>
                              <w:pStyle w:val="RSCF02FootnotestoTitleAuthors"/>
                              <w:rPr>
                                <w:lang w:val="pt-PT"/>
                              </w:rPr>
                            </w:pPr>
                            <w:r w:rsidRPr="005F1448">
                              <w:rPr>
                                <w:lang w:val="pt-PT"/>
                              </w:rPr>
                              <w:t xml:space="preserve"># </w:t>
                            </w:r>
                            <w:proofErr w:type="spellStart"/>
                            <w:r w:rsidRPr="005F1448">
                              <w:rPr>
                                <w:lang w:val="pt-PT"/>
                              </w:rPr>
                              <w:t>Current</w:t>
                            </w:r>
                            <w:proofErr w:type="spellEnd"/>
                            <w:r w:rsidRPr="005F1448">
                              <w:rPr>
                                <w:lang w:val="pt-PT"/>
                              </w:rPr>
                              <w:t xml:space="preserve"> </w:t>
                            </w:r>
                            <w:proofErr w:type="spellStart"/>
                            <w:r w:rsidRPr="005F1448">
                              <w:rPr>
                                <w:lang w:val="pt-PT"/>
                              </w:rPr>
                              <w:t>address</w:t>
                            </w:r>
                            <w:proofErr w:type="spellEnd"/>
                            <w:r w:rsidRPr="005F1448">
                              <w:rPr>
                                <w:lang w:val="pt-PT"/>
                              </w:rPr>
                              <w:t xml:space="preserve">: </w:t>
                            </w:r>
                            <w:proofErr w:type="spellStart"/>
                            <w:r w:rsidRPr="005F1448">
                              <w:rPr>
                                <w:lang w:val="pt-PT"/>
                              </w:rPr>
                              <w:t>Departament</w:t>
                            </w:r>
                            <w:proofErr w:type="spellEnd"/>
                            <w:r w:rsidRPr="005F1448">
                              <w:rPr>
                                <w:lang w:val="pt-PT"/>
                              </w:rPr>
                              <w:t xml:space="preserve"> de Química Analítica i Química </w:t>
                            </w:r>
                            <w:proofErr w:type="spellStart"/>
                            <w:r w:rsidRPr="005F1448">
                              <w:rPr>
                                <w:lang w:val="pt-PT"/>
                              </w:rPr>
                              <w:t>Orgànica</w:t>
                            </w:r>
                            <w:proofErr w:type="spellEnd"/>
                            <w:r w:rsidRPr="005F1448">
                              <w:rPr>
                                <w:lang w:val="pt-PT"/>
                              </w:rPr>
                              <w:t xml:space="preserve">, </w:t>
                            </w:r>
                            <w:proofErr w:type="spellStart"/>
                            <w:r w:rsidRPr="005F1448">
                              <w:rPr>
                                <w:lang w:val="pt-PT"/>
                              </w:rPr>
                              <w:t>Universitat</w:t>
                            </w:r>
                            <w:proofErr w:type="spellEnd"/>
                            <w:r w:rsidRPr="005F1448">
                              <w:rPr>
                                <w:lang w:val="pt-PT"/>
                              </w:rPr>
                              <w:t xml:space="preserve"> </w:t>
                            </w:r>
                            <w:proofErr w:type="spellStart"/>
                            <w:r w:rsidRPr="005F1448">
                              <w:rPr>
                                <w:lang w:val="pt-PT"/>
                              </w:rPr>
                              <w:t>Rovira</w:t>
                            </w:r>
                            <w:proofErr w:type="spellEnd"/>
                            <w:r w:rsidRPr="005F1448">
                              <w:rPr>
                                <w:lang w:val="pt-PT"/>
                              </w:rPr>
                              <w:t xml:space="preserve"> i </w:t>
                            </w:r>
                            <w:proofErr w:type="spellStart"/>
                            <w:r w:rsidRPr="005F1448">
                              <w:rPr>
                                <w:lang w:val="pt-PT"/>
                              </w:rPr>
                              <w:t>Virgili</w:t>
                            </w:r>
                            <w:proofErr w:type="spellEnd"/>
                            <w:r w:rsidRPr="005F1448">
                              <w:rPr>
                                <w:lang w:val="pt-PT"/>
                              </w:rPr>
                              <w:t xml:space="preserve">, C/ </w:t>
                            </w:r>
                            <w:proofErr w:type="spellStart"/>
                            <w:r w:rsidRPr="005F1448">
                              <w:rPr>
                                <w:lang w:val="pt-PT"/>
                              </w:rPr>
                              <w:t>Marcel·lí</w:t>
                            </w:r>
                            <w:proofErr w:type="spellEnd"/>
                            <w:r w:rsidRPr="005F1448">
                              <w:rPr>
                                <w:lang w:val="pt-PT"/>
                              </w:rPr>
                              <w:t xml:space="preserve"> Domingo 1, 43007 Tarragona, </w:t>
                            </w:r>
                            <w:proofErr w:type="spellStart"/>
                            <w:r w:rsidRPr="005F1448">
                              <w:rPr>
                                <w:lang w:val="pt-PT"/>
                              </w:rPr>
                              <w:t>Spai</w:t>
                            </w:r>
                            <w:r w:rsidR="00DF41AF" w:rsidRPr="005F1448">
                              <w:rPr>
                                <w:lang w:val="pt-PT"/>
                              </w:rPr>
                              <w:t>n</w:t>
                            </w:r>
                            <w:proofErr w:type="spellEnd"/>
                            <w:r w:rsidRPr="005F1448">
                              <w:rPr>
                                <w:lang w:val="pt-PT"/>
                              </w:rPr>
                              <w:t>.</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05C39934" id="_x0000_t202" coordsize="21600,21600" o:spt="202" path="m,l,21600r21600,l21600,xe">
                <v:stroke joinstyle="miter"/>
                <v:path gradientshapeok="t" o:connecttype="rect"/>
              </v:shapetype>
              <v:shape id="Text Box 2" o:spid="_x0000_s1026" type="#_x0000_t202" style="position:absolute;margin-left:0;margin-top:0;width:248.75pt;height:128.2pt;z-index:-251680768;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" o:allowincell="f" o:allowoverlap="f" stroked="f">
                <o:lock v:ext="edit" aspectratio="t"/>
                <v:textbox style="mso-fit-shape-to-text:t" inset="0,1mm,0,1mm">
                  <w:txbxContent>
                    <w:p w14:paraId="344EF79E" w14:textId="53B9F617" w:rsidR="00A809AC" w:rsidRPr="00F611FD" w:rsidRDefault="00A809AC" w:rsidP="00F611FD">
                      <w:pPr>
                        <w:pStyle w:val="RSCF01FootnoteAuthorAddress"/>
                      </w:pPr>
                      <w:r w:rsidRPr="00F611FD">
                        <w:t>Department of Chemistry, University of Cambridge, Lensfield Road, CB2 1EW Cambridge, U.K. E-mail: gb453@cam.ac.uk</w:t>
                      </w:r>
                    </w:p>
                    <w:p w14:paraId="547E4442" w14:textId="0319ACC1" w:rsidR="00A809AC" w:rsidRPr="00F611FD" w:rsidRDefault="00A809AC" w:rsidP="00F611FD">
                      <w:pPr>
                        <w:pStyle w:val="RSCF01FootnoteAuthorAddress"/>
                      </w:pPr>
                      <w:r w:rsidRPr="005F1448">
                        <w:rPr>
                          <w:lang w:val="pt-PT"/>
                        </w:rPr>
                        <w:t xml:space="preserve">Instituto de Medicina Molecular, Faculdade de Medicina, Universidade de Lisboa, Av. </w:t>
                      </w:r>
                      <w:proofErr w:type="spellStart"/>
                      <w:r w:rsidRPr="00F611FD">
                        <w:t>Prof.</w:t>
                      </w:r>
                      <w:proofErr w:type="spellEnd"/>
                      <w:r w:rsidRPr="00F611FD">
                        <w:t xml:space="preserve"> Egas Moniz, 1649-028 Lisboa, Portugal. Email: gbernardes@medicina.ulisboa.pt</w:t>
                      </w:r>
                    </w:p>
                    <w:p w14:paraId="49EDDC24" w14:textId="23D6D12F" w:rsidR="00F611FD" w:rsidRPr="005F1448" w:rsidRDefault="008F4563" w:rsidP="00F611FD">
                      <w:pPr>
                        <w:pStyle w:val="RSCF01FootnoteAuthorAddress"/>
                        <w:rPr>
                          <w:lang w:val="pt-PT"/>
                        </w:rPr>
                      </w:pPr>
                      <w:r w:rsidRPr="005F1448">
                        <w:rPr>
                          <w:lang w:val="pt-PT"/>
                        </w:rPr>
                        <w:t>Laboratório de FT-ICR e Espectrometria de Massa Estrutural, Faculdade de Ciências da Universidade de Lisboa, 1749-016 Lisboa, Portugal.</w:t>
                      </w:r>
                    </w:p>
                    <w:p w14:paraId="6DB7A444" w14:textId="28F22145" w:rsidR="00A809AC" w:rsidRDefault="00A809AC" w:rsidP="00241ACD">
                      <w:pPr>
                        <w:pStyle w:val="RSCF02FootnotestoTitleAuthors"/>
                      </w:pPr>
                      <w:r>
                        <w:t>†</w:t>
                      </w:r>
                      <w:r w:rsidR="00F75A89">
                        <w:t xml:space="preserve"> </w:t>
                      </w:r>
                      <w:r w:rsidRPr="00241ACD">
                        <w:t>Electronic Supplementary Information (ESI) available. See DOI: 10.1039/x0xx00000x</w:t>
                      </w:r>
                    </w:p>
                    <w:p w14:paraId="24D4D515" w14:textId="0323CB66" w:rsidR="00A809AC" w:rsidRDefault="00A809AC" w:rsidP="00241ACD">
                      <w:pPr>
                        <w:pStyle w:val="RSCF02FootnotestoTitleAuthors"/>
                      </w:pPr>
                      <w:r w:rsidRPr="006D7A0E">
                        <w:t>‡ These authors contributed equally to this work.</w:t>
                      </w:r>
                    </w:p>
                    <w:p w14:paraId="0F3EBAEF" w14:textId="15D56C48" w:rsidR="00F611FD" w:rsidRPr="005F1448" w:rsidRDefault="00F611FD" w:rsidP="00F611FD">
                      <w:pPr>
                        <w:pStyle w:val="RSCF02FootnotestoTitleAuthors"/>
                        <w:rPr>
                          <w:lang w:val="pt-PT"/>
                        </w:rPr>
                      </w:pPr>
                      <w:r w:rsidRPr="005F1448">
                        <w:rPr>
                          <w:lang w:val="pt-PT"/>
                        </w:rPr>
                        <w:t xml:space="preserve"># </w:t>
                      </w:r>
                      <w:proofErr w:type="spellStart"/>
                      <w:r w:rsidRPr="005F1448">
                        <w:rPr>
                          <w:lang w:val="pt-PT"/>
                        </w:rPr>
                        <w:t>Current</w:t>
                      </w:r>
                      <w:proofErr w:type="spellEnd"/>
                      <w:r w:rsidRPr="005F1448">
                        <w:rPr>
                          <w:lang w:val="pt-PT"/>
                        </w:rPr>
                        <w:t xml:space="preserve"> </w:t>
                      </w:r>
                      <w:proofErr w:type="spellStart"/>
                      <w:r w:rsidRPr="005F1448">
                        <w:rPr>
                          <w:lang w:val="pt-PT"/>
                        </w:rPr>
                        <w:t>address</w:t>
                      </w:r>
                      <w:proofErr w:type="spellEnd"/>
                      <w:r w:rsidRPr="005F1448">
                        <w:rPr>
                          <w:lang w:val="pt-PT"/>
                        </w:rPr>
                        <w:t xml:space="preserve">: </w:t>
                      </w:r>
                      <w:proofErr w:type="spellStart"/>
                      <w:r w:rsidRPr="005F1448">
                        <w:rPr>
                          <w:lang w:val="pt-PT"/>
                        </w:rPr>
                        <w:t>Departament</w:t>
                      </w:r>
                      <w:proofErr w:type="spellEnd"/>
                      <w:r w:rsidRPr="005F1448">
                        <w:rPr>
                          <w:lang w:val="pt-PT"/>
                        </w:rPr>
                        <w:t xml:space="preserve"> de Química Analítica i Química </w:t>
                      </w:r>
                      <w:proofErr w:type="spellStart"/>
                      <w:r w:rsidRPr="005F1448">
                        <w:rPr>
                          <w:lang w:val="pt-PT"/>
                        </w:rPr>
                        <w:t>Orgànica</w:t>
                      </w:r>
                      <w:proofErr w:type="spellEnd"/>
                      <w:r w:rsidRPr="005F1448">
                        <w:rPr>
                          <w:lang w:val="pt-PT"/>
                        </w:rPr>
                        <w:t xml:space="preserve">, </w:t>
                      </w:r>
                      <w:proofErr w:type="spellStart"/>
                      <w:r w:rsidRPr="005F1448">
                        <w:rPr>
                          <w:lang w:val="pt-PT"/>
                        </w:rPr>
                        <w:t>Universitat</w:t>
                      </w:r>
                      <w:proofErr w:type="spellEnd"/>
                      <w:r w:rsidRPr="005F1448">
                        <w:rPr>
                          <w:lang w:val="pt-PT"/>
                        </w:rPr>
                        <w:t xml:space="preserve"> </w:t>
                      </w:r>
                      <w:proofErr w:type="spellStart"/>
                      <w:r w:rsidRPr="005F1448">
                        <w:rPr>
                          <w:lang w:val="pt-PT"/>
                        </w:rPr>
                        <w:t>Rovira</w:t>
                      </w:r>
                      <w:proofErr w:type="spellEnd"/>
                      <w:r w:rsidRPr="005F1448">
                        <w:rPr>
                          <w:lang w:val="pt-PT"/>
                        </w:rPr>
                        <w:t xml:space="preserve"> i </w:t>
                      </w:r>
                      <w:proofErr w:type="spellStart"/>
                      <w:r w:rsidRPr="005F1448">
                        <w:rPr>
                          <w:lang w:val="pt-PT"/>
                        </w:rPr>
                        <w:t>Virgili</w:t>
                      </w:r>
                      <w:proofErr w:type="spellEnd"/>
                      <w:r w:rsidRPr="005F1448">
                        <w:rPr>
                          <w:lang w:val="pt-PT"/>
                        </w:rPr>
                        <w:t xml:space="preserve">, C/ </w:t>
                      </w:r>
                      <w:proofErr w:type="spellStart"/>
                      <w:r w:rsidRPr="005F1448">
                        <w:rPr>
                          <w:lang w:val="pt-PT"/>
                        </w:rPr>
                        <w:t>Marcel·lí</w:t>
                      </w:r>
                      <w:proofErr w:type="spellEnd"/>
                      <w:r w:rsidRPr="005F1448">
                        <w:rPr>
                          <w:lang w:val="pt-PT"/>
                        </w:rPr>
                        <w:t xml:space="preserve"> Domingo 1, 43007 Tarragona, </w:t>
                      </w:r>
                      <w:proofErr w:type="spellStart"/>
                      <w:r w:rsidRPr="005F1448">
                        <w:rPr>
                          <w:lang w:val="pt-PT"/>
                        </w:rPr>
                        <w:t>Spai</w:t>
                      </w:r>
                      <w:r w:rsidR="00DF41AF" w:rsidRPr="005F1448">
                        <w:rPr>
                          <w:lang w:val="pt-PT"/>
                        </w:rPr>
                        <w:t>n</w:t>
                      </w:r>
                      <w:proofErr w:type="spellEnd"/>
                      <w:r w:rsidRPr="005F1448">
                        <w:rPr>
                          <w:lang w:val="pt-PT"/>
                        </w:rPr>
                        <w:t>.</w:t>
                      </w:r>
                    </w:p>
                  </w:txbxContent>
                </v:textbox>
                <w10:wrap type="topAndBottom" anchory="margin"/>
                <w10:anchorlock/>
              </v:shape>
            </w:pict>
          </mc:Fallback>
        </mc:AlternateContent>
      </w:r>
      <w:r w:rsidR="00F62C8B" w:rsidRPr="00D36D35">
        <w:t>Received 00th January 20</w:t>
      </w:r>
      <w:r w:rsidR="00F15F90" w:rsidRPr="00D36D35">
        <w:t>xx</w:t>
      </w:r>
      <w:r w:rsidR="00F62C8B" w:rsidRPr="00D36D35">
        <w:t>,</w:t>
      </w:r>
    </w:p>
    <w:p w14:paraId="1192B2ED" w14:textId="77777777" w:rsidR="00F62C8B" w:rsidRPr="00D36D35" w:rsidRDefault="00F62C8B" w:rsidP="004C531E">
      <w:pPr>
        <w:pStyle w:val="RSCM01ReceivedAccepted"/>
      </w:pPr>
      <w:r w:rsidRPr="00D36D35">
        <w:t>Accepted 00th January 20</w:t>
      </w:r>
      <w:r w:rsidR="00F15F90" w:rsidRPr="00D36D35">
        <w:t>xx</w:t>
      </w:r>
    </w:p>
    <w:p w14:paraId="43E6E099" w14:textId="77777777" w:rsidR="00F62C8B" w:rsidRPr="00D36D35" w:rsidRDefault="00F62C8B" w:rsidP="004C531E">
      <w:pPr>
        <w:pStyle w:val="RSCM02DOI"/>
        <w:rPr>
          <w:lang w:val="pt-PT"/>
        </w:rPr>
      </w:pPr>
      <w:r w:rsidRPr="00D36D35">
        <w:rPr>
          <w:lang w:val="pt-PT"/>
        </w:rPr>
        <w:t>DOI: 10.1039/x0xx00000x</w:t>
      </w:r>
    </w:p>
    <w:p w14:paraId="0B4337C2" w14:textId="77777777" w:rsidR="00A9649E" w:rsidRPr="00D36D35" w:rsidRDefault="00A9649E" w:rsidP="004C531E">
      <w:pPr>
        <w:pStyle w:val="RSCM03Website"/>
        <w:rPr>
          <w:lang w:val="pt-PT"/>
        </w:rPr>
      </w:pPr>
      <w:r w:rsidRPr="00D36D35">
        <w:rPr>
          <w:lang w:val="pt-PT"/>
        </w:rPr>
        <w:t>www.rsc.org/</w:t>
      </w:r>
    </w:p>
    <w:p w14:paraId="2CBECFB7" w14:textId="7D653C47" w:rsidR="004414A5" w:rsidRPr="00D36D35" w:rsidRDefault="00F62C8B" w:rsidP="00C32EDF">
      <w:pPr>
        <w:pStyle w:val="RSCH01PaperTitle"/>
        <w:rPr>
          <w:lang w:eastAsia="zh-CN"/>
        </w:rPr>
      </w:pPr>
      <w:r w:rsidRPr="00D36D35">
        <w:rPr>
          <w:lang w:val="en-US"/>
        </w:rPr>
        <w:br w:type="column"/>
      </w:r>
      <w:r w:rsidR="00735279" w:rsidRPr="00D36D35">
        <w:rPr>
          <w:lang w:val="en-US"/>
        </w:rPr>
        <w:t>One-pot</w:t>
      </w:r>
      <w:r w:rsidR="001B0115" w:rsidRPr="00D36D35">
        <w:rPr>
          <w:lang w:val="en-US"/>
        </w:rPr>
        <w:t xml:space="preserve"> stapling </w:t>
      </w:r>
      <w:r w:rsidR="001B0115" w:rsidRPr="00D36D35">
        <w:t>of</w:t>
      </w:r>
      <w:r w:rsidR="006D7A0E" w:rsidRPr="00D36D35">
        <w:t xml:space="preserve"> </w:t>
      </w:r>
      <w:r w:rsidR="001B0115" w:rsidRPr="00D36D35">
        <w:t xml:space="preserve">interchain disulfides of </w:t>
      </w:r>
      <w:r w:rsidR="00DF6A18" w:rsidRPr="00D36D35">
        <w:t xml:space="preserve">antibodies </w:t>
      </w:r>
      <w:r w:rsidR="001B0115" w:rsidRPr="00D36D35">
        <w:t>using</w:t>
      </w:r>
      <w:r w:rsidR="00735279" w:rsidRPr="00D36D35">
        <w:t xml:space="preserve"> an</w:t>
      </w:r>
      <w:r w:rsidR="001B0115" w:rsidRPr="00D36D35">
        <w:t xml:space="preserve"> isobutylene motif</w:t>
      </w:r>
      <w:r w:rsidR="006D7A0E" w:rsidRPr="00D36D35">
        <w:t>†</w:t>
      </w:r>
    </w:p>
    <w:p w14:paraId="2F3368D6" w14:textId="077AD8B9" w:rsidR="008125A0" w:rsidRPr="00D36D35" w:rsidRDefault="006D7A0E" w:rsidP="006158D7">
      <w:pPr>
        <w:pStyle w:val="RSCB01ARTAbstract"/>
        <w:rPr>
          <w:rFonts w:cs="Times New Roman"/>
          <w:sz w:val="20"/>
          <w:lang w:val="pt-PT"/>
        </w:rPr>
      </w:pPr>
      <w:r w:rsidRPr="00D36D35">
        <w:rPr>
          <w:rFonts w:cs="Times New Roman"/>
          <w:sz w:val="20"/>
          <w:lang w:val="pt-PT"/>
        </w:rPr>
        <w:t>Shuang Sun</w:t>
      </w:r>
      <w:r w:rsidR="008125A0" w:rsidRPr="00D36D35">
        <w:rPr>
          <w:rFonts w:cs="Times New Roman"/>
          <w:sz w:val="20"/>
          <w:lang w:val="pt-PT"/>
        </w:rPr>
        <w:t>,</w:t>
      </w:r>
      <w:r w:rsidRPr="00D36D35">
        <w:rPr>
          <w:rFonts w:cs="Times New Roman"/>
          <w:sz w:val="20"/>
          <w:vertAlign w:val="superscript"/>
          <w:lang w:val="pt-PT"/>
        </w:rPr>
        <w:t>‡</w:t>
      </w:r>
      <w:r w:rsidR="008125A0" w:rsidRPr="00D36D35">
        <w:rPr>
          <w:rFonts w:cs="Times New Roman"/>
          <w:sz w:val="20"/>
          <w:vertAlign w:val="superscript"/>
          <w:lang w:val="pt-PT"/>
        </w:rPr>
        <w:t>a</w:t>
      </w:r>
      <w:r w:rsidR="008125A0" w:rsidRPr="00D36D35">
        <w:rPr>
          <w:rFonts w:cs="Times New Roman"/>
          <w:sz w:val="20"/>
          <w:lang w:val="pt-PT"/>
        </w:rPr>
        <w:t xml:space="preserve"> </w:t>
      </w:r>
      <w:r w:rsidRPr="00D36D35">
        <w:rPr>
          <w:rFonts w:cs="Times New Roman"/>
          <w:sz w:val="20"/>
          <w:lang w:val="pt-PT"/>
        </w:rPr>
        <w:t>Padma Akkapeddi,</w:t>
      </w:r>
      <w:r w:rsidRPr="00D36D35">
        <w:rPr>
          <w:rFonts w:cs="Times New Roman"/>
          <w:sz w:val="20"/>
          <w:vertAlign w:val="superscript"/>
          <w:lang w:val="pt-PT"/>
        </w:rPr>
        <w:t>‡</w:t>
      </w:r>
      <w:r w:rsidR="008125A0" w:rsidRPr="00D36D35">
        <w:rPr>
          <w:rFonts w:cs="Times New Roman"/>
          <w:sz w:val="20"/>
          <w:vertAlign w:val="superscript"/>
          <w:lang w:val="pt-PT"/>
        </w:rPr>
        <w:t>b</w:t>
      </w:r>
      <w:r w:rsidR="008125A0" w:rsidRPr="00D36D35">
        <w:rPr>
          <w:rFonts w:cs="Times New Roman"/>
          <w:sz w:val="20"/>
          <w:lang w:val="pt-PT"/>
        </w:rPr>
        <w:t xml:space="preserve"> </w:t>
      </w:r>
      <w:r w:rsidRPr="00D36D35">
        <w:rPr>
          <w:rFonts w:cs="Times New Roman"/>
          <w:sz w:val="20"/>
          <w:lang w:val="pt-PT"/>
        </w:rPr>
        <w:t xml:space="preserve">Marta </w:t>
      </w:r>
      <w:r w:rsidR="00195F43" w:rsidRPr="00D36D35">
        <w:rPr>
          <w:rFonts w:cs="Times New Roman"/>
          <w:sz w:val="20"/>
          <w:lang w:val="pt-PT"/>
        </w:rPr>
        <w:t xml:space="preserve">C. </w:t>
      </w:r>
      <w:r w:rsidRPr="00D36D35">
        <w:rPr>
          <w:rFonts w:cs="Times New Roman"/>
          <w:sz w:val="20"/>
          <w:lang w:val="pt-PT"/>
        </w:rPr>
        <w:t>Marques</w:t>
      </w:r>
      <w:r w:rsidR="004A5AE9" w:rsidRPr="00D36D35">
        <w:rPr>
          <w:rFonts w:cs="Times New Roman"/>
          <w:sz w:val="20"/>
          <w:lang w:val="pt-PT"/>
        </w:rPr>
        <w:t>,</w:t>
      </w:r>
      <w:r w:rsidRPr="00D36D35">
        <w:rPr>
          <w:rFonts w:cs="Times New Roman"/>
          <w:sz w:val="20"/>
          <w:vertAlign w:val="superscript"/>
          <w:lang w:val="pt-PT"/>
        </w:rPr>
        <w:t>‡b</w:t>
      </w:r>
      <w:r w:rsidRPr="00D36D35">
        <w:rPr>
          <w:rFonts w:cs="Times New Roman"/>
          <w:sz w:val="20"/>
          <w:lang w:val="pt-PT"/>
        </w:rPr>
        <w:t xml:space="preserve"> </w:t>
      </w:r>
      <w:r w:rsidR="00DA7C56" w:rsidRPr="00D36D35">
        <w:rPr>
          <w:rFonts w:cs="Times New Roman"/>
          <w:sz w:val="20"/>
          <w:lang w:val="pt-PT"/>
        </w:rPr>
        <w:t>Nuria Martínez-Sáez,</w:t>
      </w:r>
      <w:r w:rsidR="00DA7C56" w:rsidRPr="00D36D35">
        <w:rPr>
          <w:rFonts w:cs="Times New Roman"/>
          <w:sz w:val="20"/>
          <w:vertAlign w:val="superscript"/>
          <w:lang w:val="pt-PT"/>
        </w:rPr>
        <w:t>a</w:t>
      </w:r>
      <w:r w:rsidR="00DA7C56" w:rsidRPr="00D36D35">
        <w:rPr>
          <w:rFonts w:cs="Times New Roman"/>
          <w:sz w:val="20"/>
          <w:lang w:val="pt-PT"/>
        </w:rPr>
        <w:t xml:space="preserve"> </w:t>
      </w:r>
      <w:r w:rsidR="008F4563" w:rsidRPr="00D36D35">
        <w:rPr>
          <w:rFonts w:cs="Times New Roman"/>
          <w:sz w:val="20"/>
          <w:lang w:val="pt-PT"/>
        </w:rPr>
        <w:t>Vukosava M.</w:t>
      </w:r>
      <w:r w:rsidR="006158D7" w:rsidRPr="00D36D35">
        <w:rPr>
          <w:rFonts w:cs="Times New Roman"/>
          <w:sz w:val="20"/>
          <w:lang w:val="pt-PT"/>
        </w:rPr>
        <w:t xml:space="preserve"> Torres,</w:t>
      </w:r>
      <w:r w:rsidR="008F4563" w:rsidRPr="00D36D35">
        <w:rPr>
          <w:rFonts w:cs="Times New Roman"/>
          <w:sz w:val="20"/>
          <w:vertAlign w:val="superscript"/>
          <w:lang w:val="pt-PT"/>
        </w:rPr>
        <w:t>c</w:t>
      </w:r>
      <w:r w:rsidR="006158D7" w:rsidRPr="00D36D35">
        <w:rPr>
          <w:rFonts w:cs="Times New Roman"/>
          <w:sz w:val="20"/>
          <w:lang w:val="pt-PT"/>
        </w:rPr>
        <w:t xml:space="preserve"> Carlos Cordeiro</w:t>
      </w:r>
      <w:r w:rsidR="008F4563" w:rsidRPr="00D36D35">
        <w:rPr>
          <w:rFonts w:cs="Times New Roman"/>
          <w:sz w:val="20"/>
          <w:lang w:val="pt-PT"/>
        </w:rPr>
        <w:t>,</w:t>
      </w:r>
      <w:r w:rsidR="008F4563" w:rsidRPr="00D36D35">
        <w:rPr>
          <w:rFonts w:cs="Times New Roman"/>
          <w:sz w:val="20"/>
          <w:vertAlign w:val="superscript"/>
          <w:lang w:val="pt-PT"/>
        </w:rPr>
        <w:t>c</w:t>
      </w:r>
      <w:r w:rsidR="008F4563" w:rsidRPr="00D36D35">
        <w:rPr>
          <w:rFonts w:cs="Times New Roman"/>
          <w:sz w:val="20"/>
          <w:lang w:val="pt-PT"/>
        </w:rPr>
        <w:t xml:space="preserve"> Omar Boutureira</w:t>
      </w:r>
      <w:r w:rsidR="00F611FD" w:rsidRPr="00D36D35">
        <w:rPr>
          <w:rFonts w:cs="Times New Roman"/>
          <w:sz w:val="20"/>
          <w:vertAlign w:val="superscript"/>
          <w:lang w:val="pt-PT"/>
        </w:rPr>
        <w:t>#</w:t>
      </w:r>
      <w:r w:rsidR="008F4563" w:rsidRPr="00D36D35">
        <w:rPr>
          <w:rFonts w:cs="Times New Roman"/>
          <w:sz w:val="20"/>
          <w:vertAlign w:val="superscript"/>
          <w:lang w:val="pt-PT"/>
        </w:rPr>
        <w:t>a</w:t>
      </w:r>
      <w:r w:rsidR="008F4563" w:rsidRPr="00D36D35">
        <w:rPr>
          <w:rFonts w:cs="Times New Roman"/>
          <w:sz w:val="20"/>
          <w:lang w:val="pt-PT"/>
        </w:rPr>
        <w:t xml:space="preserve"> and </w:t>
      </w:r>
      <w:r w:rsidR="00DA7C56" w:rsidRPr="00D36D35">
        <w:rPr>
          <w:rFonts w:cs="Times New Roman"/>
          <w:sz w:val="20"/>
          <w:lang w:val="pt-PT"/>
        </w:rPr>
        <w:t>Gonçalo J. L. Bernardes</w:t>
      </w:r>
      <w:r w:rsidRPr="00D36D35">
        <w:rPr>
          <w:rFonts w:cs="Times New Roman"/>
          <w:sz w:val="20"/>
          <w:lang w:val="pt-PT"/>
        </w:rPr>
        <w:t>*</w:t>
      </w:r>
      <w:r w:rsidRPr="00D36D35">
        <w:rPr>
          <w:rFonts w:cs="Times New Roman"/>
          <w:sz w:val="20"/>
          <w:vertAlign w:val="superscript"/>
          <w:lang w:val="pt-PT"/>
        </w:rPr>
        <w:t>a,b</w:t>
      </w:r>
    </w:p>
    <w:p w14:paraId="6249ACE9" w14:textId="6651FEC8" w:rsidR="00FA2DA2" w:rsidRPr="00D36D35" w:rsidRDefault="0069232D" w:rsidP="00FA2DA2">
      <w:pPr>
        <w:pStyle w:val="RSCB01ARTAbstract"/>
        <w:sectPr w:rsidR="00FA2DA2" w:rsidRPr="00D36D35" w:rsidSect="00514CBA">
          <w:headerReference w:type="even" r:id="rId8"/>
          <w:headerReference w:type="default" r:id="rId9"/>
          <w:footerReference w:type="even" r:id="rId10"/>
          <w:footerReference w:type="default" r:id="rId11"/>
          <w:headerReference w:type="first" r:id="rId12"/>
          <w:pgSz w:w="11907" w:h="16840" w:code="9"/>
          <w:pgMar w:top="1009" w:right="851" w:bottom="1758" w:left="851" w:header="851" w:footer="1049" w:gutter="0"/>
          <w:cols w:num="2" w:space="227" w:equalWidth="0">
            <w:col w:w="1985" w:space="227"/>
            <w:col w:w="7993"/>
          </w:cols>
          <w:titlePg/>
          <w:docGrid w:linePitch="360"/>
        </w:sectPr>
      </w:pPr>
      <w:r w:rsidRPr="00D36D35">
        <w:t>Monoclonal antibodies</w:t>
      </w:r>
      <w:r w:rsidR="00DA5091" w:rsidRPr="00D36D35">
        <w:t xml:space="preserve"> </w:t>
      </w:r>
      <w:r w:rsidR="00B42269" w:rsidRPr="00D36D35">
        <w:t xml:space="preserve">have emerged as an important class of therapeutics in </w:t>
      </w:r>
      <w:r w:rsidRPr="00D36D35">
        <w:t xml:space="preserve">oncological and autoimmune diseases </w:t>
      </w:r>
      <w:r w:rsidR="008F659D" w:rsidRPr="00D36D35">
        <w:t xml:space="preserve">due to </w:t>
      </w:r>
      <w:r w:rsidR="00DA5091" w:rsidRPr="00D36D35">
        <w:t xml:space="preserve">several attractive properties, such as </w:t>
      </w:r>
      <w:r w:rsidR="005F4A48" w:rsidRPr="00D36D35">
        <w:t>high binding affinity</w:t>
      </w:r>
      <w:r w:rsidR="009A584F" w:rsidRPr="00D36D35">
        <w:t xml:space="preserve"> and specificity</w:t>
      </w:r>
      <w:r w:rsidR="00DA5091" w:rsidRPr="00D36D35">
        <w:t>.</w:t>
      </w:r>
      <w:r w:rsidR="005F4A48" w:rsidRPr="00D36D35">
        <w:t xml:space="preserve"> However,</w:t>
      </w:r>
      <w:r w:rsidR="00A52428" w:rsidRPr="00D36D35">
        <w:t xml:space="preserve"> </w:t>
      </w:r>
      <w:r w:rsidR="005F4A48" w:rsidRPr="00D36D35">
        <w:t xml:space="preserve">it </w:t>
      </w:r>
      <w:r w:rsidR="008F659D" w:rsidRPr="00D36D35">
        <w:t xml:space="preserve">has </w:t>
      </w:r>
      <w:r w:rsidR="005F4A48" w:rsidRPr="00D36D35">
        <w:t>recently bec</w:t>
      </w:r>
      <w:r w:rsidR="008F659D" w:rsidRPr="00D36D35">
        <w:t>o</w:t>
      </w:r>
      <w:r w:rsidR="005F4A48" w:rsidRPr="00D36D35">
        <w:t xml:space="preserve">me clear that antibodies recovered from serum show significantly decreased potency </w:t>
      </w:r>
      <w:r w:rsidR="00A52428" w:rsidRPr="00D36D35">
        <w:t>owing</w:t>
      </w:r>
      <w:r w:rsidR="005F4A48" w:rsidRPr="00D36D35">
        <w:t xml:space="preserve"> to various reasons, </w:t>
      </w:r>
      <w:r w:rsidR="008F659D" w:rsidRPr="00D36D35">
        <w:t>including</w:t>
      </w:r>
      <w:r w:rsidR="005F4A48" w:rsidRPr="00D36D35">
        <w:t xml:space="preserve"> deamidation</w:t>
      </w:r>
      <w:r w:rsidR="002E08E9" w:rsidRPr="00D36D35">
        <w:t xml:space="preserve">, oxidation, </w:t>
      </w:r>
      <w:r w:rsidR="000B2958" w:rsidRPr="00D36D35">
        <w:t>fragment antigen binding (</w:t>
      </w:r>
      <w:r w:rsidR="002E08E9" w:rsidRPr="00D36D35">
        <w:t>Fab</w:t>
      </w:r>
      <w:r w:rsidR="000B2958" w:rsidRPr="00D36D35">
        <w:t>)</w:t>
      </w:r>
      <w:r w:rsidR="002E08E9" w:rsidRPr="00D36D35">
        <w:t xml:space="preserve"> exchange</w:t>
      </w:r>
      <w:r w:rsidR="008F659D" w:rsidRPr="00D36D35">
        <w:t>,</w:t>
      </w:r>
      <w:r w:rsidR="002E08E9" w:rsidRPr="00D36D35">
        <w:t xml:space="preserve"> and disulfide shuffling. Fab exchange and disulfide </w:t>
      </w:r>
      <w:r w:rsidR="00A52428" w:rsidRPr="00D36D35">
        <w:t xml:space="preserve">shuffling result </w:t>
      </w:r>
      <w:r w:rsidR="002E08E9" w:rsidRPr="00D36D35">
        <w:t xml:space="preserve">because of the instability of disulfides in serum. Herein, we reported a ‘one-pot’ stapling strategy </w:t>
      </w:r>
      <w:r w:rsidR="003C148E" w:rsidRPr="00D36D35">
        <w:t>using</w:t>
      </w:r>
      <w:r w:rsidR="002E08E9" w:rsidRPr="00D36D35">
        <w:t xml:space="preserve"> isobutylene </w:t>
      </w:r>
      <w:r w:rsidR="003C148E" w:rsidRPr="00D36D35">
        <w:t>motifs</w:t>
      </w:r>
      <w:r w:rsidR="002E08E9" w:rsidRPr="00D36D35">
        <w:t xml:space="preserve"> to </w:t>
      </w:r>
      <w:r w:rsidR="003C148E" w:rsidRPr="00D36D35">
        <w:t>stabilise</w:t>
      </w:r>
      <w:r w:rsidR="002E08E9" w:rsidRPr="00D36D35">
        <w:t xml:space="preserve"> the </w:t>
      </w:r>
      <w:r w:rsidR="00366A59" w:rsidRPr="00D36D35">
        <w:t xml:space="preserve">interchain </w:t>
      </w:r>
      <w:r w:rsidR="002E08E9" w:rsidRPr="00D36D35">
        <w:t>disulfide</w:t>
      </w:r>
      <w:r w:rsidR="00366A59" w:rsidRPr="00D36D35">
        <w:t>s</w:t>
      </w:r>
      <w:r w:rsidR="002E08E9" w:rsidRPr="00D36D35">
        <w:t xml:space="preserve"> </w:t>
      </w:r>
      <w:r w:rsidR="00366A59" w:rsidRPr="00D36D35">
        <w:t>of</w:t>
      </w:r>
      <w:r w:rsidR="002E08E9" w:rsidRPr="00D36D35">
        <w:t xml:space="preserve"> antibodies. </w:t>
      </w:r>
      <w:r w:rsidR="00A52428" w:rsidRPr="00D36D35">
        <w:t>T</w:t>
      </w:r>
      <w:r w:rsidR="002E08E9" w:rsidRPr="00D36D35">
        <w:t xml:space="preserve">his general method was applied to </w:t>
      </w:r>
      <w:r w:rsidR="003C148E" w:rsidRPr="00D36D35">
        <w:t xml:space="preserve">a </w:t>
      </w:r>
      <w:r w:rsidR="002E08E9" w:rsidRPr="00D36D35">
        <w:t xml:space="preserve">Fab fragment of anti-HER2 </w:t>
      </w:r>
      <w:r w:rsidR="008D4578" w:rsidRPr="00D36D35">
        <w:t xml:space="preserve">antibody. The stapled Fab was completely stable in </w:t>
      </w:r>
      <w:r w:rsidR="00A52428" w:rsidRPr="00D36D35">
        <w:t xml:space="preserve">the </w:t>
      </w:r>
      <w:r w:rsidR="008D4578" w:rsidRPr="00D36D35">
        <w:t>presence of bi</w:t>
      </w:r>
      <w:r w:rsidR="009A584F" w:rsidRPr="00D36D35">
        <w:t>o</w:t>
      </w:r>
      <w:r w:rsidR="008D4578" w:rsidRPr="00D36D35">
        <w:t xml:space="preserve">logical thiols. The approach was further applied to two different full-length IgG, trastuzumab and rituximab, under mild and biocompatible conditions. The binding affinity </w:t>
      </w:r>
      <w:r w:rsidR="008859C2" w:rsidRPr="00D36D35">
        <w:t>of the antibody was enhanced</w:t>
      </w:r>
      <w:r w:rsidR="00A52428" w:rsidRPr="00D36D35">
        <w:t>,</w:t>
      </w:r>
      <w:r w:rsidR="008859C2" w:rsidRPr="00D36D35">
        <w:t xml:space="preserve"> </w:t>
      </w:r>
      <w:r w:rsidR="00A52428" w:rsidRPr="00D36D35">
        <w:t xml:space="preserve">relative to its native form, </w:t>
      </w:r>
      <w:r w:rsidR="008859C2" w:rsidRPr="00D36D35">
        <w:t>after being stapled</w:t>
      </w:r>
      <w:r w:rsidR="008D4578" w:rsidRPr="00D36D35">
        <w:t xml:space="preserve">. </w:t>
      </w:r>
      <w:r w:rsidR="00A52428" w:rsidRPr="00D36D35">
        <w:t>T</w:t>
      </w:r>
      <w:r w:rsidR="00A518BE" w:rsidRPr="00D36D35">
        <w:t xml:space="preserve">he stapled structure maintained its effectors functions and behaved similarly as its native form </w:t>
      </w:r>
      <w:r w:rsidR="00A518BE" w:rsidRPr="00D36D35">
        <w:rPr>
          <w:i/>
        </w:rPr>
        <w:t>in vivo</w:t>
      </w:r>
      <w:r w:rsidR="00A518BE" w:rsidRPr="00D36D35">
        <w:t>.</w:t>
      </w:r>
      <w:r w:rsidR="00B67A08" w:rsidRPr="00D36D35">
        <w:t xml:space="preserve"> This work provides a </w:t>
      </w:r>
      <w:r w:rsidR="00735279" w:rsidRPr="00D36D35">
        <w:t>straigh</w:t>
      </w:r>
      <w:r w:rsidR="005350E8">
        <w:t>t</w:t>
      </w:r>
      <w:r w:rsidR="00735279" w:rsidRPr="00D36D35">
        <w:t>forwar</w:t>
      </w:r>
      <w:bookmarkStart w:id="0" w:name="_GoBack"/>
      <w:bookmarkEnd w:id="0"/>
      <w:r w:rsidR="00735279" w:rsidRPr="00D36D35">
        <w:t>d</w:t>
      </w:r>
      <w:r w:rsidR="00B67A08" w:rsidRPr="00D36D35">
        <w:t xml:space="preserve"> and scalable method for </w:t>
      </w:r>
      <w:r w:rsidR="00FB4D24" w:rsidRPr="00D36D35">
        <w:t xml:space="preserve">the </w:t>
      </w:r>
      <w:r w:rsidR="00B67A08" w:rsidRPr="00D36D35">
        <w:t>stabilisation</w:t>
      </w:r>
      <w:r w:rsidR="00FB4D24" w:rsidRPr="00D36D35">
        <w:t xml:space="preserve"> antibodies in various formats.</w:t>
      </w:r>
      <w:r w:rsidR="00B67A08" w:rsidRPr="00D36D35">
        <w:t xml:space="preserve"> </w:t>
      </w:r>
    </w:p>
    <w:p w14:paraId="3F7B5850" w14:textId="7618B88A" w:rsidR="00FA2DA2" w:rsidRPr="00D36D35" w:rsidRDefault="0034349C" w:rsidP="00FA2DA2">
      <w:pPr>
        <w:pStyle w:val="RSCB04AHeadingSection"/>
      </w:pPr>
      <w:r w:rsidRPr="00D36D35">
        <w:t>Introduction</w:t>
      </w:r>
    </w:p>
    <w:p w14:paraId="22451407" w14:textId="36F6E870" w:rsidR="00BB2061" w:rsidRPr="00D36D35" w:rsidRDefault="00AA57A7" w:rsidP="00A75E80">
      <w:pPr>
        <w:pStyle w:val="RSCB02ArticleText"/>
      </w:pPr>
      <w:r w:rsidRPr="00D36D35">
        <w:t xml:space="preserve">In 1975, </w:t>
      </w:r>
      <w:r w:rsidR="003C148E" w:rsidRPr="00D36D35">
        <w:t xml:space="preserve">the </w:t>
      </w:r>
      <w:r w:rsidRPr="00D36D35">
        <w:t>monoclonal antibody</w:t>
      </w:r>
      <w:r w:rsidR="00861B67" w:rsidRPr="00D36D35">
        <w:t xml:space="preserve"> (mAb)</w:t>
      </w:r>
      <w:r w:rsidRPr="00D36D35">
        <w:t xml:space="preserve"> technique was</w:t>
      </w:r>
      <w:r w:rsidR="005F2FFE" w:rsidRPr="00D36D35">
        <w:t xml:space="preserve"> </w:t>
      </w:r>
      <w:r w:rsidR="008C4FB8" w:rsidRPr="00D36D35">
        <w:t>developed</w:t>
      </w:r>
      <w:r w:rsidRPr="00D36D35">
        <w:t xml:space="preserve"> by Köhler, Milstein, and Jerne, who shared the </w:t>
      </w:r>
      <w:r w:rsidR="00EA7FD4" w:rsidRPr="00D36D35">
        <w:t xml:space="preserve">1984 </w:t>
      </w:r>
      <w:r w:rsidRPr="00D36D35">
        <w:t xml:space="preserve">Nobel Prize in Physiology or Medicine for the discovery. </w:t>
      </w:r>
      <w:r w:rsidR="00861B67" w:rsidRPr="00D36D35">
        <w:t xml:space="preserve">Since then, </w:t>
      </w:r>
      <w:r w:rsidR="005279FF" w:rsidRPr="00D36D35">
        <w:t xml:space="preserve">mAbs </w:t>
      </w:r>
      <w:r w:rsidR="0044379F" w:rsidRPr="00D36D35">
        <w:t>have revolutionised</w:t>
      </w:r>
      <w:r w:rsidR="00BD4757" w:rsidRPr="00D36D35">
        <w:t xml:space="preserve"> the treatment of a wide range of diseases, </w:t>
      </w:r>
      <w:r w:rsidR="003C148E" w:rsidRPr="00D36D35">
        <w:t>including cancer</w:t>
      </w:r>
      <w:r w:rsidR="0044379F" w:rsidRPr="00D36D35">
        <w:t>, chronic inflammation, cardiovascular, transplantation and infectious diseases</w:t>
      </w:r>
      <w:r w:rsidR="003C148E" w:rsidRPr="00D36D35">
        <w:t>.</w:t>
      </w:r>
      <w:r w:rsidRPr="00D36D35">
        <w:fldChar w:fldCharType="begin"/>
      </w:r>
      <w:r w:rsidRPr="00D36D35">
        <w:instrText xml:space="preserve"> ADDIN EN.CITE &lt;EndNote&gt;&lt;Cite&gt;&lt;Author&gt;Correia&lt;/Author&gt;&lt;Year&gt;2010&lt;/Year&gt;&lt;RecNum&gt;651&lt;/RecNum&gt;&lt;DisplayText&gt;&lt;style face="superscript"&gt;1&lt;/style&gt;&lt;/DisplayText&gt;&lt;record&gt;&lt;rec-number&gt;651&lt;/rec-number&gt;&lt;foreign-keys&gt;&lt;key app="EN" db-id="fpves2dxmsdpp0eerx45090drztr095st5wf" timestamp="1538952010"&gt;651&lt;/key&gt;&lt;/foreign-keys&gt;&lt;ref-type name="Journal Article"&gt;17&lt;/ref-type&gt;&lt;contributors&gt;&lt;authors&gt;&lt;author&gt;Correia, I. R.&lt;/author&gt;&lt;/authors&gt;&lt;/contributors&gt;&lt;auth-address&gt;Abbott Bioresearch Center, Worcester, MA, USA. Ivan.Correia@Abbott.com&lt;/auth-address&gt;&lt;titles&gt;&lt;title&gt;Stability of IgG isotypes in serum&lt;/title&gt;&lt;secondary-title&gt;MAbs&lt;/secondary-title&gt;&lt;/titles&gt;&lt;periodical&gt;&lt;full-title&gt;MAbs&lt;/full-title&gt;&lt;/periodical&gt;&lt;pages&gt;221-32&lt;/pages&gt;&lt;volume&gt;2&lt;/volume&gt;&lt;number&gt;3&lt;/number&gt;&lt;edition&gt;2010/04/21&lt;/edition&gt;&lt;keywords&gt;&lt;keyword&gt;Animals&lt;/keyword&gt;&lt;keyword&gt;Antibodies, Monoclonal/*blood/*chemistry/pharmacokinetics&lt;/keyword&gt;&lt;keyword&gt;Drug Design&lt;/keyword&gt;&lt;keyword&gt;Humans&lt;/keyword&gt;&lt;keyword&gt;Immunoglobulin G/*blood/*chemistry/metabolism&lt;/keyword&gt;&lt;keyword&gt;Immunoglobulin Isotypes/*blood/*chemistry/metabolism&lt;/keyword&gt;&lt;keyword&gt;Protein Stability&lt;/keyword&gt;&lt;/keywords&gt;&lt;dates&gt;&lt;year&gt;2010&lt;/year&gt;&lt;pub-dates&gt;&lt;date&gt;May-Jun&lt;/date&gt;&lt;/pub-dates&gt;&lt;/dates&gt;&lt;isbn&gt;1942-0870 (Electronic)&amp;#xD;1942-0862 (Linking)&lt;/isbn&gt;&lt;accession-num&gt;20404539&lt;/accession-num&gt;&lt;urls&gt;&lt;related-urls&gt;&lt;url&gt;https://www.ncbi.nlm.nih.gov/pubmed/20404539&lt;/url&gt;&lt;/related-urls&gt;&lt;/urls&gt;&lt;custom2&gt;PMC2881250&lt;/custom2&gt;&lt;/record&gt;&lt;/Cite&gt;&lt;/EndNote&gt;</w:instrText>
      </w:r>
      <w:r w:rsidRPr="00D36D35">
        <w:fldChar w:fldCharType="separate"/>
      </w:r>
      <w:r w:rsidRPr="00D36D35">
        <w:rPr>
          <w:noProof/>
          <w:vertAlign w:val="superscript"/>
        </w:rPr>
        <w:t>1</w:t>
      </w:r>
      <w:r w:rsidRPr="00D36D35">
        <w:fldChar w:fldCharType="end"/>
      </w:r>
      <w:r w:rsidR="00BD4757" w:rsidRPr="00D36D35">
        <w:t xml:space="preserve"> With recent advances in expression of antibodies, </w:t>
      </w:r>
      <w:r w:rsidR="003C148E" w:rsidRPr="00D36D35">
        <w:t>a wide range of</w:t>
      </w:r>
      <w:r w:rsidR="00BD4757" w:rsidRPr="00D36D35">
        <w:t xml:space="preserve"> mAbs have</w:t>
      </w:r>
      <w:r w:rsidR="00AC54AE" w:rsidRPr="00D36D35">
        <w:t xml:space="preserve"> reached</w:t>
      </w:r>
      <w:r w:rsidR="008C4FB8" w:rsidRPr="00D36D35">
        <w:t xml:space="preserve"> </w:t>
      </w:r>
      <w:r w:rsidR="00AC54AE" w:rsidRPr="00D36D35">
        <w:t>the market</w:t>
      </w:r>
      <w:r w:rsidR="00243B95" w:rsidRPr="00D36D35">
        <w:t>.</w:t>
      </w:r>
      <w:r w:rsidR="0044379F" w:rsidRPr="00D36D35">
        <w:fldChar w:fldCharType="begin">
          <w:fldData xml:space="preserve">PEVuZE5vdGU+PENpdGU+PEF1dGhvcj5NY0F1bGV5PC9BdXRob3I+PFllYXI+MjAwODwvWWVhcj48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</w:fldData>
        </w:fldChar>
      </w:r>
      <w:r w:rsidRPr="00D36D35">
        <w:instrText xml:space="preserve"> ADDIN EN.CITE </w:instrText>
      </w:r>
      <w:r w:rsidRPr="00D36D35">
        <w:fldChar w:fldCharType="begin">
          <w:fldData xml:space="preserve">PEVuZE5vdGU+PENpdGU+PEF1dGhvcj5NY0F1bGV5PC9BdXRob3I+PFllYXI+MjAwODwvWWVhcj48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</w:fldData>
        </w:fldChar>
      </w:r>
      <w:r w:rsidRPr="00D36D35">
        <w:instrText xml:space="preserve"> ADDIN EN.CITE.DATA </w:instrText>
      </w:r>
      <w:r w:rsidRPr="00D36D35">
        <w:fldChar w:fldCharType="end"/>
      </w:r>
      <w:r w:rsidR="0044379F" w:rsidRPr="00D36D35">
        <w:fldChar w:fldCharType="separate"/>
      </w:r>
      <w:r w:rsidRPr="00D36D35">
        <w:rPr>
          <w:noProof/>
          <w:vertAlign w:val="superscript"/>
        </w:rPr>
        <w:t>2</w:t>
      </w:r>
      <w:r w:rsidR="0044379F" w:rsidRPr="00D36D35">
        <w:fldChar w:fldCharType="end"/>
      </w:r>
      <w:r w:rsidR="00AC54AE" w:rsidRPr="00D36D35">
        <w:t xml:space="preserve"> </w:t>
      </w:r>
      <w:r w:rsidR="00861B67" w:rsidRPr="00D36D35">
        <w:t xml:space="preserve">To date, over 80 </w:t>
      </w:r>
      <w:r w:rsidR="00492769" w:rsidRPr="00D36D35">
        <w:t xml:space="preserve">antibody therapeutics have been approved by the European Medicines Agency </w:t>
      </w:r>
      <w:r w:rsidR="00EA7FD4" w:rsidRPr="00D36D35">
        <w:t>and the</w:t>
      </w:r>
      <w:r w:rsidR="00492769" w:rsidRPr="00D36D35">
        <w:t xml:space="preserve"> United States Food and Drug Administration (FDA) </w:t>
      </w:r>
      <w:r w:rsidR="000B2958" w:rsidRPr="00D36D35">
        <w:t xml:space="preserve">and </w:t>
      </w:r>
      <w:r w:rsidR="00492769" w:rsidRPr="00D36D35">
        <w:t xml:space="preserve">numerous </w:t>
      </w:r>
      <w:r w:rsidR="00FC3ECE" w:rsidRPr="00D36D35">
        <w:t xml:space="preserve">others </w:t>
      </w:r>
      <w:r w:rsidR="000B2958" w:rsidRPr="00D36D35">
        <w:t xml:space="preserve">are </w:t>
      </w:r>
      <w:r w:rsidR="00FC3ECE" w:rsidRPr="00D36D35">
        <w:t>at various stages of research and development</w:t>
      </w:r>
      <w:r w:rsidR="00385CE1" w:rsidRPr="00D36D35">
        <w:t>.</w:t>
      </w:r>
      <w:r w:rsidR="00EA7FD4" w:rsidRPr="00D36D35">
        <w:fldChar w:fldCharType="begin"/>
      </w:r>
      <w:r w:rsidR="00EA7FD4" w:rsidRPr="00D36D35">
        <w:instrText xml:space="preserve"> ADDIN EN.CITE &lt;EndNote&gt;&lt;Cite&gt;&lt;Author&gt;Carter&lt;/Author&gt;&lt;Year&gt;2006&lt;/Year&gt;&lt;RecNum&gt;652&lt;/RecNum&gt;&lt;DisplayText&gt;&lt;style face="superscript"&gt;3&lt;/style&gt;&lt;/DisplayText&gt;&lt;record&gt;&lt;rec-number&gt;652&lt;/rec-number&gt;&lt;foreign-keys&gt;&lt;key app="EN" db-id="fpves2dxmsdpp0eerx45090drztr095st5wf" timestamp="1538953173"&gt;652&lt;/key&gt;&lt;/foreign-keys&gt;&lt;ref-type name="Journal Article"&gt;17&lt;/ref-type&gt;&lt;contributors&gt;&lt;authors&gt;&lt;author&gt;Carter, P. J.&lt;/author&gt;&lt;/authors&gt;&lt;/contributors&gt;&lt;auth-address&gt;Department of Antibody Technologies, Seattle Genetics Incorporated, 21823 30th Drive South East, Bothell, Washington 98021, USA. pcarter@seagen.com&lt;/auth-address&gt;&lt;titles&gt;&lt;title&gt;Potent antibody therapeutics by design&lt;/title&gt;&lt;secondary-title&gt;Nat Rev Immunol&lt;/secondary-title&gt;&lt;/titles&gt;&lt;periodical&gt;&lt;full-title&gt;Nature Reviews: Immunology&lt;/full-title&gt;&lt;abbr-1&gt;Nat. Rev. Immunol.&lt;/abbr-1&gt;&lt;abbr-2&gt;Nat Rev Immunol&lt;/abbr-2&gt;&lt;/periodical&gt;&lt;pages&gt;343-57&lt;/pages&gt;&lt;volume&gt;6&lt;/volume&gt;&lt;number&gt;5&lt;/number&gt;&lt;edition&gt;2006/04/20&lt;/edition&gt;&lt;keywords&gt;&lt;keyword&gt;Animals&lt;/keyword&gt;&lt;keyword&gt;Antibodies, Monoclonal/chemistry/*therapeutic use&lt;/keyword&gt;&lt;keyword&gt;*Drug Design&lt;/keyword&gt;&lt;keyword&gt;Humans&lt;/keyword&gt;&lt;/keywords&gt;&lt;dates&gt;&lt;year&gt;2006&lt;/year&gt;&lt;pub-dates&gt;&lt;date&gt;May&lt;/date&gt;&lt;/pub-dates&gt;&lt;/dates&gt;&lt;isbn&gt;1474-1733 (Print)&amp;#xD;1474-1733 (Linking)&lt;/isbn&gt;&lt;accession-num&gt;16622479&lt;/accession-num&gt;&lt;urls&gt;&lt;related-urls&gt;&lt;url&gt;https://www.ncbi.nlm.nih.gov/pubmed/16622479&lt;/url&gt;&lt;/related-urls&gt;&lt;/urls&gt;&lt;electronic-resource-num&gt;10.1038/nri1837&lt;/electronic-resource-num&gt;&lt;/record&gt;&lt;/Cite&gt;&lt;/EndNote&gt;</w:instrText>
      </w:r>
      <w:r w:rsidR="00EA7FD4" w:rsidRPr="00D36D35">
        <w:fldChar w:fldCharType="separate"/>
      </w:r>
      <w:r w:rsidR="00EA7FD4" w:rsidRPr="00D36D35">
        <w:rPr>
          <w:noProof/>
          <w:vertAlign w:val="superscript"/>
        </w:rPr>
        <w:t>3</w:t>
      </w:r>
      <w:r w:rsidR="00EA7FD4" w:rsidRPr="00D36D35">
        <w:fldChar w:fldCharType="end"/>
      </w:r>
      <w:r w:rsidR="00FC3ECE" w:rsidRPr="00D36D35">
        <w:t xml:space="preserve"> </w:t>
      </w:r>
      <w:r w:rsidR="00BD4757" w:rsidRPr="00D36D35">
        <w:t xml:space="preserve">Recently, Sir Gregory Winter was jointly awarded the 2018 Nobel Prize in Chemistry for his pioneering work in </w:t>
      </w:r>
      <w:r w:rsidR="000B2958" w:rsidRPr="00D36D35">
        <w:t>the use of</w:t>
      </w:r>
      <w:r w:rsidR="00BD4757" w:rsidRPr="00D36D35">
        <w:t xml:space="preserve"> phage display for the directed evolution of antibodies, with the aim of producing new pharmaceuticals.</w:t>
      </w:r>
      <w:r w:rsidR="00EA466C" w:rsidRPr="00D36D35">
        <w:t xml:space="preserve"> A variety of important properties of mAbs have contributed to the</w:t>
      </w:r>
      <w:r w:rsidR="000B2958" w:rsidRPr="00D36D35">
        <w:t>ir</w:t>
      </w:r>
      <w:r w:rsidR="00EA466C" w:rsidRPr="00D36D35">
        <w:t xml:space="preserve"> success as therapeutics, such as high binding affinity and </w:t>
      </w:r>
      <w:r w:rsidR="00EA466C" w:rsidRPr="00D36D35">
        <w:t xml:space="preserve">specificity, high conformational stability and colloidal stability, </w:t>
      </w:r>
      <w:r w:rsidR="000B2958" w:rsidRPr="00D36D35">
        <w:t xml:space="preserve">and </w:t>
      </w:r>
      <w:r w:rsidR="00EA466C" w:rsidRPr="00D36D35">
        <w:t>relative ease of manufacturing</w:t>
      </w:r>
      <w:r w:rsidR="009122C7" w:rsidRPr="00D36D35">
        <w:t>.</w:t>
      </w:r>
      <w:r w:rsidR="00EA466C" w:rsidRPr="00D36D35">
        <w:fldChar w:fldCharType="begin">
          <w:fldData xml:space="preserve">PEVuZE5vdGU+PENpdGU+PEF1dGhvcj5SYWJpYTwvQXV0aG9yPjxZZWFyPjIwMTg8L1llYXI+PFJl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</w:fldData>
        </w:fldChar>
      </w:r>
      <w:r w:rsidR="00EA466C" w:rsidRPr="00D36D35">
        <w:instrText xml:space="preserve"> ADDIN EN.CITE </w:instrText>
      </w:r>
      <w:r w:rsidR="00EA466C" w:rsidRPr="00D36D35">
        <w:fldChar w:fldCharType="begin">
          <w:fldData xml:space="preserve">PEVuZE5vdGU+PENpdGU+PEF1dGhvcj5SYWJpYTwvQXV0aG9yPjxZZWFyPjIwMTg8L1llYXI+PFJl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</w:fldData>
        </w:fldChar>
      </w:r>
      <w:r w:rsidR="00EA466C" w:rsidRPr="00D36D35">
        <w:instrText xml:space="preserve"> ADDIN EN.CITE.DATA </w:instrText>
      </w:r>
      <w:r w:rsidR="00EA466C" w:rsidRPr="00D36D35">
        <w:fldChar w:fldCharType="end"/>
      </w:r>
      <w:r w:rsidR="00EA466C" w:rsidRPr="00D36D35">
        <w:fldChar w:fldCharType="separate"/>
      </w:r>
      <w:r w:rsidR="00EA466C" w:rsidRPr="00D36D35">
        <w:rPr>
          <w:noProof/>
          <w:vertAlign w:val="superscript"/>
        </w:rPr>
        <w:t>4</w:t>
      </w:r>
      <w:r w:rsidR="00EA466C" w:rsidRPr="00D36D35">
        <w:fldChar w:fldCharType="end"/>
      </w:r>
    </w:p>
    <w:p w14:paraId="6C8A8891" w14:textId="36ECD80A" w:rsidR="004662D7" w:rsidRPr="00D36D35" w:rsidRDefault="00237DD8" w:rsidP="00A75E80">
      <w:pPr>
        <w:pStyle w:val="RSCB02ArticleText"/>
        <w:rPr>
          <w:lang w:eastAsia="zh-CN"/>
        </w:rPr>
      </w:pPr>
      <w:r w:rsidRPr="00D36D35">
        <w:t>The antibodies, immunoglobulins (Ig), are classified into five classes on the basis of the constant region of the heavy chain, IgA, IgD, IgE, IgG and IgM</w:t>
      </w:r>
      <w:r w:rsidR="009122C7" w:rsidRPr="00D36D35">
        <w:t>.</w:t>
      </w:r>
      <w:r w:rsidRPr="00D36D35">
        <w:fldChar w:fldCharType="begin"/>
      </w:r>
      <w:r w:rsidRPr="00D36D35">
        <w:instrText xml:space="preserve"> ADDIN EN.CITE &lt;EndNote&gt;&lt;Cite&gt;&lt;Author&gt;Attaelmannan&lt;/Author&gt;&lt;Year&gt;2000&lt;/Year&gt;&lt;RecNum&gt;656&lt;/RecNum&gt;&lt;DisplayText&gt;&lt;style face="superscript"&gt;5&lt;/style&gt;&lt;/DisplayText&gt;&lt;record&gt;&lt;rec-number&gt;656&lt;/rec-number&gt;&lt;foreign-keys&gt;&lt;key app="EN" db-id="fpves2dxmsdpp0eerx45090drztr095st5wf" timestamp="1538955612"&gt;656&lt;/key&gt;&lt;/foreign-keys&gt;&lt;ref-type name="Journal Article"&gt;17&lt;/ref-type&gt;&lt;contributors&gt;&lt;authors&gt;&lt;author&gt;Attaelmannan, M.&lt;/author&gt;&lt;author&gt;Levinson, S. S.&lt;/author&gt;&lt;/authors&gt;&lt;/contributors&gt;&lt;auth-address&gt;Univ Louisville, Dept Pathol &amp;amp; Lab Med, Louisville, KY 40292 USA&amp;#xD;Dept Vet Affairs Med Ctr, Louisville, KY 40206 USA&lt;/auth-address&gt;&lt;titles&gt;&lt;title&gt;Understanding and identifying monoclonal gammopathies&lt;/title&gt;&lt;secondary-title&gt;Clinical Chemistry&lt;/secondary-title&gt;&lt;alt-title&gt;Clin Chem&lt;/alt-title&gt;&lt;/titles&gt;&lt;periodical&gt;&lt;full-title&gt;Clinical Chemistry&lt;/full-title&gt;&lt;abbr-1&gt;Clin. Chem.&lt;/abbr-1&gt;&lt;abbr-2&gt;Clin Chem&lt;/abbr-2&gt;&lt;/periodical&gt;&lt;alt-periodical&gt;&lt;full-title&gt;Clinical Chemistry&lt;/full-title&gt;&lt;abbr-1&gt;Clin. Chem.&lt;/abbr-1&gt;&lt;abbr-2&gt;Clin Chem&lt;/abbr-2&gt;&lt;/alt-periodical&gt;&lt;pages&gt;1230-1238&lt;/pages&gt;&lt;volume&gt;46&lt;/volume&gt;&lt;number&gt;8b&lt;/number&gt;&lt;keywords&gt;&lt;keyword&gt;bence-jones proteins&lt;/keyword&gt;&lt;keyword&gt;agarose-gel electrophoresis&lt;/keyword&gt;&lt;keyword&gt;immunoglobulin heavy-chain&lt;/keyword&gt;&lt;keyword&gt;free light-chains&lt;/keyword&gt;&lt;keyword&gt;multiple-myeloma&lt;/keyword&gt;&lt;keyword&gt;immunofixation electrophoresis&lt;/keyword&gt;&lt;keyword&gt;differential-diagnosis&lt;/keyword&gt;&lt;keyword&gt;urinary immunofixation&lt;/keyword&gt;&lt;keyword&gt;systemic amyloidosis&lt;/keyword&gt;&lt;keyword&gt;somatic mutation&lt;/keyword&gt;&lt;/keywords&gt;&lt;dates&gt;&lt;year&gt;2000&lt;/year&gt;&lt;pub-dates&gt;&lt;date&gt;Aug&lt;/date&gt;&lt;/pub-dates&gt;&lt;/dates&gt;&lt;isbn&gt;0009-9147&lt;/isbn&gt;&lt;accession-num&gt;WOS:000088878700004&lt;/accession-num&gt;&lt;urls&gt;&lt;related-urls&gt;&lt;url&gt;&amp;lt;Go to ISI&amp;gt;://WOS:000088878700004&lt;/url&gt;&lt;/related-urls&gt;&lt;/urls&gt;&lt;language&gt;English&lt;/language&gt;&lt;/record&gt;&lt;/Cite&gt;&lt;/EndNote&gt;</w:instrText>
      </w:r>
      <w:r w:rsidRPr="00D36D35">
        <w:fldChar w:fldCharType="separate"/>
      </w:r>
      <w:r w:rsidRPr="00D36D35">
        <w:rPr>
          <w:noProof/>
          <w:vertAlign w:val="superscript"/>
        </w:rPr>
        <w:t>5</w:t>
      </w:r>
      <w:r w:rsidRPr="00D36D35">
        <w:fldChar w:fldCharType="end"/>
      </w:r>
      <w:r w:rsidRPr="00D36D35">
        <w:t xml:space="preserve"> The most relevant for therapeutics is IgG, which has four subclasses, IgG1</w:t>
      </w:r>
      <w:r w:rsidR="009122C7" w:rsidRPr="00D36D35">
        <w:t>–</w:t>
      </w:r>
      <w:r w:rsidRPr="00D36D35">
        <w:t>4</w:t>
      </w:r>
      <w:r w:rsidR="009122C7" w:rsidRPr="00D36D35">
        <w:t>.</w:t>
      </w:r>
      <w:r w:rsidRPr="00D36D35">
        <w:fldChar w:fldCharType="begin"/>
      </w:r>
      <w:r w:rsidRPr="00D36D35">
        <w:instrText xml:space="preserve"> ADDIN EN.CITE &lt;EndNote&gt;&lt;Cite&gt;&lt;Author&gt;Vidarsson&lt;/Author&gt;&lt;Year&gt;2014&lt;/Year&gt;&lt;RecNum&gt;657&lt;/RecNum&gt;&lt;DisplayText&gt;&lt;style face="superscript"&gt;6&lt;/style&gt;&lt;/DisplayText&gt;&lt;record&gt;&lt;rec-number&gt;657&lt;/rec-number&gt;&lt;foreign-keys&gt;&lt;key app="EN" db-id="fpves2dxmsdpp0eerx45090drztr095st5wf" timestamp="1538955828"&gt;657&lt;/key&gt;&lt;/foreign-keys&gt;&lt;ref-type name="Journal Article"&gt;17&lt;/ref-type&gt;&lt;contributors&gt;&lt;authors&gt;&lt;author&gt;Vidarsson, G.&lt;/author&gt;&lt;author&gt;Dekkers, G.&lt;/author&gt;&lt;author&gt;Rispens, T.&lt;/author&gt;&lt;/authors&gt;&lt;/contributors&gt;&lt;auth-address&gt;Department of Experimental Immunohematology, Sanquin Research, and Landsteiner Laboratory, Academic Medical Center, University of Amsterdam , Amsterdam , Netherlands.&amp;#xD;Department of Immunopathology, Sanquin Research, and Landsteiner Laboratory, Academic Medical Center, University of Amsterdam , Amsterdam , Netherlands.&lt;/auth-address&gt;&lt;titles&gt;&lt;title&gt;IgG subclasses and allotypes: from structure to effector functions&lt;/title&gt;&lt;secondary-title&gt;Front Immunol&lt;/secondary-title&gt;&lt;/titles&gt;&lt;periodical&gt;&lt;full-title&gt;Frontiers in Immunology&lt;/full-title&gt;&lt;abbr-1&gt;Front. Immunol.&lt;/abbr-1&gt;&lt;abbr-2&gt;Front Immunol&lt;/abbr-2&gt;&lt;/periodical&gt;&lt;pages&gt;520&lt;/pages&gt;&lt;volume&gt;5&lt;/volume&gt;&lt;edition&gt;2014/11/05&lt;/edition&gt;&lt;keywords&gt;&lt;keyword&gt;Fc receptors&lt;/keyword&gt;&lt;keyword&gt;IgG&lt;/keyword&gt;&lt;keyword&gt;genetic&lt;/keyword&gt;&lt;keyword&gt;glycosylation&lt;/keyword&gt;&lt;keyword&gt;immunoglobulin G&lt;/keyword&gt;&lt;keyword&gt;neonatal Fc receptor&lt;/keyword&gt;&lt;keyword&gt;polymorphism&lt;/keyword&gt;&lt;/keywords&gt;&lt;dates&gt;&lt;year&gt;2014&lt;/year&gt;&lt;/dates&gt;&lt;isbn&gt;1664-3224 (Print)&amp;#xD;1664-3224 (Linking)&lt;/isbn&gt;&lt;accession-num&gt;25368619&lt;/accession-num&gt;&lt;urls&gt;&lt;related-urls&gt;&lt;url&gt;https://www.ncbi.nlm.nih.gov/pubmed/25368619&lt;/url&gt;&lt;/related-urls&gt;&lt;/urls&gt;&lt;custom2&gt;PMC4202688&lt;/custom2&gt;&lt;electronic-resource-num&gt;10.3389/fimmu.2014.00520&lt;/electronic-resource-num&gt;&lt;/record&gt;&lt;/Cite&gt;&lt;/EndNote&gt;</w:instrText>
      </w:r>
      <w:r w:rsidRPr="00D36D35">
        <w:fldChar w:fldCharType="separate"/>
      </w:r>
      <w:r w:rsidRPr="00D36D35">
        <w:rPr>
          <w:noProof/>
          <w:vertAlign w:val="superscript"/>
        </w:rPr>
        <w:t>6</w:t>
      </w:r>
      <w:r w:rsidRPr="00D36D35">
        <w:fldChar w:fldCharType="end"/>
      </w:r>
      <w:r w:rsidRPr="00D36D35">
        <w:t xml:space="preserve"> </w:t>
      </w:r>
      <w:r w:rsidR="0015545F" w:rsidRPr="00D36D35">
        <w:t xml:space="preserve">The </w:t>
      </w:r>
      <w:r w:rsidRPr="00D36D35">
        <w:t>IgG</w:t>
      </w:r>
      <w:r w:rsidR="0015545F" w:rsidRPr="00D36D35">
        <w:t xml:space="preserve"> monomer</w:t>
      </w:r>
      <w:r w:rsidRPr="00D36D35">
        <w:t xml:space="preserve">, a bivalent molecule, </w:t>
      </w:r>
      <w:r w:rsidR="000B2958" w:rsidRPr="00D36D35">
        <w:t xml:space="preserve">comprises </w:t>
      </w:r>
      <w:r w:rsidR="00965D0B" w:rsidRPr="00D36D35">
        <w:t xml:space="preserve">two identical heavy chains and </w:t>
      </w:r>
      <w:r w:rsidR="0015545F" w:rsidRPr="00D36D35">
        <w:t xml:space="preserve">two </w:t>
      </w:r>
      <w:r w:rsidR="00965D0B" w:rsidRPr="00D36D35">
        <w:t>identical light chains</w:t>
      </w:r>
      <w:r w:rsidR="0015545F" w:rsidRPr="00D36D35">
        <w:t xml:space="preserve"> that are linked by interchain disulfide bonds. </w:t>
      </w:r>
      <w:r w:rsidR="00E21C23" w:rsidRPr="00D36D35">
        <w:t>Each of the heavy and light chain</w:t>
      </w:r>
      <w:r w:rsidR="000B2958" w:rsidRPr="00D36D35">
        <w:t>s</w:t>
      </w:r>
      <w:r w:rsidR="00E21C23" w:rsidRPr="00D36D35">
        <w:t xml:space="preserve"> contain structural domains that resemble antibody folds </w:t>
      </w:r>
      <w:r w:rsidR="000B2958" w:rsidRPr="00D36D35">
        <w:t xml:space="preserve">made up </w:t>
      </w:r>
      <w:r w:rsidR="00E21C23" w:rsidRPr="00D36D35">
        <w:t>of two beta sheets linked by intrachain disulfides</w:t>
      </w:r>
      <w:r w:rsidR="00E12454" w:rsidRPr="00D36D35">
        <w:t>.</w:t>
      </w:r>
      <w:r w:rsidR="00E55410" w:rsidRPr="00D36D35">
        <w:fldChar w:fldCharType="begin">
          <w:fldData xml:space="preserve">PEVuZE5vdGU+PENpdGU+PEF1dGhvcj5Xb29mPC9BdXRob3I+PFllYXI+MjAwNDwvWWVhcj48UmVj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==
</w:fldData>
        </w:fldChar>
      </w:r>
      <w:r w:rsidRPr="00D36D35">
        <w:instrText xml:space="preserve"> ADDIN EN.CITE </w:instrText>
      </w:r>
      <w:r w:rsidRPr="00D36D35">
        <w:fldChar w:fldCharType="begin">
          <w:fldData xml:space="preserve">PEVuZE5vdGU+PENpdGU+PEF1dGhvcj5Xb29mPC9BdXRob3I+PFllYXI+MjAwNDwvWWVhcj48UmVj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==
</w:fldData>
        </w:fldChar>
      </w:r>
      <w:r w:rsidRPr="00D36D35">
        <w:instrText xml:space="preserve"> ADDIN EN.CITE.DATA </w:instrText>
      </w:r>
      <w:r w:rsidRPr="00D36D35">
        <w:fldChar w:fldCharType="end"/>
      </w:r>
      <w:r w:rsidR="00E55410" w:rsidRPr="00D36D35">
        <w:fldChar w:fldCharType="separate"/>
      </w:r>
      <w:r w:rsidRPr="00D36D35">
        <w:rPr>
          <w:noProof/>
          <w:vertAlign w:val="superscript"/>
        </w:rPr>
        <w:t>7</w:t>
      </w:r>
      <w:r w:rsidR="00E55410" w:rsidRPr="00D36D35">
        <w:fldChar w:fldCharType="end"/>
      </w:r>
      <w:r w:rsidR="00686A19" w:rsidRPr="00D36D35">
        <w:t xml:space="preserve"> </w:t>
      </w:r>
      <w:r w:rsidR="00521D4C" w:rsidRPr="00D36D35">
        <w:t xml:space="preserve">The intrachain disulfides in both heavy and light chains for all four types of IgG subclasses are similar. </w:t>
      </w:r>
      <w:r w:rsidR="003514ED" w:rsidRPr="00D36D35">
        <w:t>IgG1 and IgG4 have two interchain disulfides between their heavy chains; whereas, IgG2 and IgG3 have four and el</w:t>
      </w:r>
      <w:r w:rsidR="000B2958" w:rsidRPr="00D36D35">
        <w:t>e</w:t>
      </w:r>
      <w:r w:rsidR="003514ED" w:rsidRPr="00D36D35">
        <w:t>ven disulfides, respectively</w:t>
      </w:r>
      <w:r w:rsidR="003F76C9" w:rsidRPr="00D36D35">
        <w:t>.</w:t>
      </w:r>
      <w:r w:rsidR="003514ED" w:rsidRPr="00D36D35">
        <w:fldChar w:fldCharType="begin"/>
      </w:r>
      <w:r w:rsidR="003514ED" w:rsidRPr="00D36D35">
        <w:instrText xml:space="preserve"> ADDIN EN.CITE &lt;EndNote&gt;&lt;Cite&gt;&lt;Author&gt;Correia&lt;/Author&gt;&lt;Year&gt;2010&lt;/Year&gt;&lt;RecNum&gt;651&lt;/RecNum&gt;&lt;DisplayText&gt;&lt;style face="superscript"&gt;1&lt;/style&gt;&lt;/DisplayText&gt;&lt;record&gt;&lt;rec-number&gt;651&lt;/rec-number&gt;&lt;foreign-keys&gt;&lt;key app="EN" db-id="fpves2dxmsdpp0eerx45090drztr095st5wf" timestamp="1538952010"&gt;651&lt;/key&gt;&lt;/foreign-keys&gt;&lt;ref-type name="Journal Article"&gt;17&lt;/ref-type&gt;&lt;contributors&gt;&lt;authors&gt;&lt;author&gt;Correia, I. R.&lt;/author&gt;&lt;/authors&gt;&lt;/contributors&gt;&lt;auth-address&gt;Abbott Bioresearch Center, Worcester, MA, USA. Ivan.Correia@Abbott.com&lt;/auth-address&gt;&lt;titles&gt;&lt;title&gt;Stability of IgG isotypes in serum&lt;/title&gt;&lt;secondary-title&gt;MAbs&lt;/secondary-title&gt;&lt;/titles&gt;&lt;periodical&gt;&lt;full-title&gt;MAbs&lt;/full-title&gt;&lt;/periodical&gt;&lt;pages&gt;221-32&lt;/pages&gt;&lt;volume&gt;2&lt;/volume&gt;&lt;number&gt;3&lt;/number&gt;&lt;edition&gt;2010/04/21&lt;/edition&gt;&lt;keywords&gt;&lt;keyword&gt;Animals&lt;/keyword&gt;&lt;keyword&gt;Antibodies, Monoclonal/*blood/*chemistry/pharmacokinetics&lt;/keyword&gt;&lt;keyword&gt;Drug Design&lt;/keyword&gt;&lt;keyword&gt;Humans&lt;/keyword&gt;&lt;keyword&gt;Immunoglobulin G/*blood/*chemistry/metabolism&lt;/keyword&gt;&lt;keyword&gt;Immunoglobulin Isotypes/*blood/*chemistry/metabolism&lt;/keyword&gt;&lt;keyword&gt;Protein Stability&lt;/keyword&gt;&lt;/keywords&gt;&lt;dates&gt;&lt;year&gt;2010&lt;/year&gt;&lt;pub-dates&gt;&lt;date&gt;May-Jun&lt;/date&gt;&lt;/pub-dates&gt;&lt;/dates&gt;&lt;isbn&gt;1942-0870 (Electronic)&amp;#xD;1942-0862 (Linking)&lt;/isbn&gt;&lt;accession-num&gt;20404539&lt;/accession-num&gt;&lt;urls&gt;&lt;related-urls&gt;&lt;url&gt;https://www.ncbi.nlm.nih.gov/pubmed/20404539&lt;/url&gt;&lt;/related-urls&gt;&lt;/urls&gt;&lt;custom2&gt;PMC2881250&lt;/custom2&gt;&lt;/record&gt;&lt;/Cite&gt;&lt;/EndNote&gt;</w:instrText>
      </w:r>
      <w:r w:rsidR="003514ED" w:rsidRPr="00D36D35">
        <w:fldChar w:fldCharType="separate"/>
      </w:r>
      <w:r w:rsidR="003514ED" w:rsidRPr="00D36D35">
        <w:rPr>
          <w:noProof/>
          <w:vertAlign w:val="superscript"/>
        </w:rPr>
        <w:t>1</w:t>
      </w:r>
      <w:r w:rsidR="003514ED" w:rsidRPr="00D36D35">
        <w:fldChar w:fldCharType="end"/>
      </w:r>
      <w:r w:rsidR="00837458" w:rsidRPr="00D36D35">
        <w:t xml:space="preserve"> Among all the disulfides, the interchain disulfides</w:t>
      </w:r>
      <w:r w:rsidR="0029589D" w:rsidRPr="00D36D35">
        <w:t xml:space="preserve"> are more solvent</w:t>
      </w:r>
      <w:r w:rsidR="00CC0465" w:rsidRPr="00D36D35">
        <w:t xml:space="preserve"> </w:t>
      </w:r>
      <w:r w:rsidR="0029589D" w:rsidRPr="00D36D35">
        <w:t>exposed and less stable</w:t>
      </w:r>
      <w:r w:rsidR="000B2958" w:rsidRPr="00D36D35">
        <w:t xml:space="preserve"> relative</w:t>
      </w:r>
      <w:r w:rsidR="0029589D" w:rsidRPr="00D36D35">
        <w:t xml:space="preserve"> to the intrachain disulfides</w:t>
      </w:r>
      <w:r w:rsidR="00512DCA" w:rsidRPr="00D36D35">
        <w:t xml:space="preserve"> that are buried between the two layers of anti-parallel β-sheet structures within each domain</w:t>
      </w:r>
      <w:r w:rsidR="0029589D" w:rsidRPr="00D36D35">
        <w:t>.</w:t>
      </w:r>
      <w:r w:rsidR="006D2852" w:rsidRPr="00D36D35">
        <w:t xml:space="preserve"> Therefore, </w:t>
      </w:r>
      <w:r w:rsidR="003F76C9" w:rsidRPr="00D36D35">
        <w:t>non-standard disulfide bond patterns</w:t>
      </w:r>
      <w:r w:rsidR="006D2852" w:rsidRPr="00D36D35">
        <w:t>, trisulf</w:t>
      </w:r>
      <w:r w:rsidR="006807F5" w:rsidRPr="00D36D35">
        <w:t>ide bonding</w:t>
      </w:r>
      <w:r w:rsidR="003F76C9" w:rsidRPr="00D36D35">
        <w:t>,</w:t>
      </w:r>
      <w:r w:rsidR="006807F5" w:rsidRPr="00D36D35">
        <w:t xml:space="preserve"> and thioether link</w:t>
      </w:r>
      <w:r w:rsidR="006D2852" w:rsidRPr="00D36D35">
        <w:t>age formation may occur after antibody assembly</w:t>
      </w:r>
      <w:r w:rsidR="003F76C9" w:rsidRPr="00D36D35">
        <w:t>.</w:t>
      </w:r>
      <w:r w:rsidR="006D2852" w:rsidRPr="00D36D35">
        <w:fldChar w:fldCharType="begin"/>
      </w:r>
      <w:r w:rsidR="006D2852" w:rsidRPr="00D36D35">
        <w:instrText xml:space="preserve"> ADDIN EN.CITE &lt;EndNote&gt;&lt;Cite&gt;&lt;Author&gt;Liu&lt;/Author&gt;&lt;Year&gt;2012&lt;/Year&gt;&lt;RecNum&gt;658&lt;/RecNum&gt;&lt;DisplayText&gt;&lt;style face="superscript"&gt;8&lt;/style&gt;&lt;/DisplayText&gt;&lt;record&gt;&lt;rec-number&gt;658&lt;/rec-number&gt;&lt;foreign-keys&gt;&lt;key app="EN" db-id="fpves2dxmsdpp0eerx45090drztr095st5wf" timestamp="1538957381"&gt;658&lt;/key&gt;&lt;/foreign-keys&gt;&lt;ref-type name="Journal Article"&gt;17&lt;/ref-type&gt;&lt;contributors&gt;&lt;authors&gt;&lt;author&gt;Liu, H.&lt;/author&gt;&lt;author&gt;May, K.&lt;/author&gt;&lt;/authors&gt;&lt;/contributors&gt;&lt;auth-address&gt;Merck Research Laboratories, Union, NJ, USA. hongcheng.liu@merck.com&lt;/auth-address&gt;&lt;titles&gt;&lt;title&gt;Disulfide bond structures of IgG molecules: structural variations, chemical modifications and possible impacts to stability and biological function&lt;/title&gt;&lt;secondary-title&gt;MAbs&lt;/secondary-title&gt;&lt;/titles&gt;&lt;periodical&gt;&lt;full-title&gt;MAbs&lt;/full-title&gt;&lt;/periodical&gt;&lt;pages&gt;17-23&lt;/pages&gt;&lt;volume&gt;4&lt;/volume&gt;&lt;number&gt;1&lt;/number&gt;&lt;edition&gt;2012/02/14&lt;/edition&gt;&lt;keywords&gt;&lt;keyword&gt;Antibodies, Monoclonal/*chemistry/genetics/metabolism&lt;/keyword&gt;&lt;keyword&gt;Disulfides/*chemistry&lt;/keyword&gt;&lt;keyword&gt;Humans&lt;/keyword&gt;&lt;keyword&gt;Immunoglobulin G/*chemistry/genetics/metabolism&lt;/keyword&gt;&lt;keyword&gt;Protein Isoforms/chemistry/genetics/metabolism&lt;/keyword&gt;&lt;keyword&gt;Recombinant Proteins/*chemistry/genetics/metabolism&lt;/keyword&gt;&lt;/keywords&gt;&lt;dates&gt;&lt;year&gt;2012&lt;/year&gt;&lt;pub-dates&gt;&lt;date&gt;Jan-Feb&lt;/date&gt;&lt;/pub-dates&gt;&lt;/dates&gt;&lt;isbn&gt;1942-0870 (Electronic)&amp;#xD;1942-0862 (Linking)&lt;/isbn&gt;&lt;accession-num&gt;22327427&lt;/accession-num&gt;&lt;urls&gt;&lt;related-urls&gt;&lt;url&gt;https://www.ncbi.nlm.nih.gov/pubmed/22327427&lt;/url&gt;&lt;/related-urls&gt;&lt;/urls&gt;&lt;custom2&gt;PMC3338938&lt;/custom2&gt;&lt;electronic-resource-num&gt;10.4161/mabs.4.1.18347&lt;/electronic-resource-num&gt;&lt;/record&gt;&lt;/Cite&gt;&lt;/EndNote&gt;</w:instrText>
      </w:r>
      <w:r w:rsidR="006D2852" w:rsidRPr="00D36D35">
        <w:fldChar w:fldCharType="separate"/>
      </w:r>
      <w:r w:rsidR="006D2852" w:rsidRPr="00D36D35">
        <w:rPr>
          <w:noProof/>
          <w:vertAlign w:val="superscript"/>
        </w:rPr>
        <w:t>8</w:t>
      </w:r>
      <w:r w:rsidR="006D2852" w:rsidRPr="00D36D35">
        <w:fldChar w:fldCharType="end"/>
      </w:r>
      <w:r w:rsidR="00CC0465" w:rsidRPr="00D36D35">
        <w:t xml:space="preserve"> </w:t>
      </w:r>
      <w:r w:rsidR="00BA7E48" w:rsidRPr="00D36D35">
        <w:t>The</w:t>
      </w:r>
      <w:r w:rsidR="000B2958" w:rsidRPr="00D36D35">
        <w:t xml:space="preserve"> </w:t>
      </w:r>
      <w:r w:rsidR="00DE360E" w:rsidRPr="00D36D35">
        <w:t xml:space="preserve">fragment antigen </w:t>
      </w:r>
      <w:r w:rsidR="003C0F7C" w:rsidRPr="00D36D35">
        <w:t>binding</w:t>
      </w:r>
      <w:r w:rsidR="000B2958" w:rsidRPr="00D36D35">
        <w:t xml:space="preserve"> (Fab) </w:t>
      </w:r>
      <w:r w:rsidR="001428EE" w:rsidRPr="00D36D35">
        <w:t>arm exchange,</w:t>
      </w:r>
      <w:r w:rsidR="000B2958" w:rsidRPr="00D36D35">
        <w:t xml:space="preserve"> in which</w:t>
      </w:r>
      <w:r w:rsidR="001428EE" w:rsidRPr="00D36D35">
        <w:t xml:space="preserve"> half-antibodies from one therapeutic IgG</w:t>
      </w:r>
      <w:r w:rsidR="00BA7E48" w:rsidRPr="00D36D35">
        <w:t>4</w:t>
      </w:r>
      <w:r w:rsidR="001428EE" w:rsidRPr="00D36D35">
        <w:t xml:space="preserve"> molecule exchange with that of another endogenous molecule, is one of the highly undesirable </w:t>
      </w:r>
      <w:r w:rsidR="00767BB0" w:rsidRPr="00D36D35">
        <w:t>events.</w:t>
      </w:r>
      <w:r w:rsidR="00511293" w:rsidRPr="00D36D35">
        <w:fldChar w:fldCharType="begin"/>
      </w:r>
      <w:r w:rsidR="00511293" w:rsidRPr="00D36D35">
        <w:instrText xml:space="preserve"> ADDIN EN.CITE &lt;EndNote&gt;&lt;Cite&gt;&lt;Author&gt;Labrijn&lt;/Author&gt;&lt;Year&gt;2009&lt;/Year&gt;&lt;RecNum&gt;659&lt;/RecNum&gt;&lt;DisplayText&gt;&lt;style face="superscript"&gt;9&lt;/style&gt;&lt;/DisplayText&gt;&lt;record&gt;&lt;rec-number&gt;659&lt;/rec-number&gt;&lt;foreign-keys&gt;&lt;key app="EN" db-id="fpves2dxmsdpp0eerx45090drztr095st5wf" timestamp="1538960237"&gt;659&lt;/key&gt;&lt;/foreign-keys&gt;&lt;ref-type name="Journal Article"&gt;17&lt;/ref-type&gt;&lt;contributors&gt;&lt;authors&gt;&lt;author&gt;Labrijn, A. F.&lt;/author&gt;&lt;author&gt;Buijsse, A. O.&lt;/author&gt;&lt;author&gt;van den Bremer, E. T.&lt;/author&gt;&lt;author&gt;Verwilligen, A. Y.&lt;/author&gt;&lt;author&gt;Bleeker, W. K.&lt;/author&gt;&lt;author&gt;Thorpe, S. J.&lt;/author&gt;&lt;author&gt;Killestein, J.&lt;/author&gt;&lt;author&gt;Polman, C. H.&lt;/author&gt;&lt;author&gt;Aalberse, R. C.&lt;/author&gt;&lt;author&gt;Schuurman, J.&lt;/author&gt;&lt;author&gt;van de Winkel, J. G.&lt;/author&gt;&lt;author&gt;Parren, P. W.&lt;/author&gt;&lt;/authors&gt;&lt;/contributors&gt;&lt;auth-address&gt;Genmab, Utrecht, The Netherlands.&lt;/auth-address&gt;&lt;titles&gt;&lt;title&gt;Therapeutic IgG4 antibodies engage in Fab-arm exchange with endogenous human IgG4 in vivo&lt;/title&gt;&lt;secondary-title&gt;Nat Biotechnol&lt;/secondary-title&gt;&lt;/titles&gt;&lt;periodical&gt;&lt;full-title&gt;Nature Biotechnology&lt;/full-title&gt;&lt;abbr-1&gt;Nat. Biotechnol.&lt;/abbr-1&gt;&lt;abbr-2&gt;Nat Biotechnol&lt;/abbr-2&gt;&lt;/periodical&gt;&lt;pages&gt;767-71&lt;/pages&gt;&lt;volume&gt;27&lt;/volume&gt;&lt;number&gt;8&lt;/number&gt;&lt;edition&gt;2009/07/22&lt;/edition&gt;&lt;keywords&gt;&lt;keyword&gt;Animals&lt;/keyword&gt;&lt;keyword&gt;Cell Line&lt;/keyword&gt;&lt;keyword&gt;Humans&lt;/keyword&gt;&lt;keyword&gt;Immunoglobulin Fab Fragments/*immunology&lt;/keyword&gt;&lt;keyword&gt;Immunoglobulin G/*immunology/*therapeutic use&lt;/keyword&gt;&lt;keyword&gt;Mice&lt;/keyword&gt;&lt;keyword&gt;Models, Immunological&lt;/keyword&gt;&lt;/keywords&gt;&lt;dates&gt;&lt;year&gt;2009&lt;/year&gt;&lt;pub-dates&gt;&lt;date&gt;Aug&lt;/date&gt;&lt;/pub-dates&gt;&lt;/dates&gt;&lt;isbn&gt;1546-1696 (Electronic)&amp;#xD;1087-0156 (Linking)&lt;/isbn&gt;&lt;accession-num&gt;19620983&lt;/accession-num&gt;&lt;urls&gt;&lt;related-urls&gt;&lt;url&gt;https://www.ncbi.nlm.nih.gov/pubmed/19620983&lt;/url&gt;&lt;/related-urls&gt;&lt;/urls&gt;&lt;electronic-resource-num&gt;10.1038/nbt.1553&lt;/electronic-resource-num&gt;&lt;/record&gt;&lt;/Cite&gt;&lt;/EndNote&gt;</w:instrText>
      </w:r>
      <w:r w:rsidR="00511293" w:rsidRPr="00D36D35">
        <w:fldChar w:fldCharType="separate"/>
      </w:r>
      <w:r w:rsidR="00511293" w:rsidRPr="00D36D35">
        <w:rPr>
          <w:noProof/>
          <w:vertAlign w:val="superscript"/>
        </w:rPr>
        <w:t>9</w:t>
      </w:r>
      <w:r w:rsidR="00511293" w:rsidRPr="00D36D35">
        <w:fldChar w:fldCharType="end"/>
      </w:r>
      <w:r w:rsidR="001428EE" w:rsidRPr="00D36D35">
        <w:t xml:space="preserve"> This deviation has profound effects on the therapeutic </w:t>
      </w:r>
      <w:r w:rsidR="00767BB0" w:rsidRPr="00D36D35">
        <w:t>efficacy</w:t>
      </w:r>
      <w:r w:rsidR="001428EE" w:rsidRPr="00D36D35">
        <w:t xml:space="preserve"> of these molecules, </w:t>
      </w:r>
      <w:r w:rsidR="00767BB0" w:rsidRPr="00D36D35">
        <w:t>including</w:t>
      </w:r>
      <w:r w:rsidR="001428EE" w:rsidRPr="00D36D35">
        <w:t xml:space="preserve"> adverse events, pharmacokinetic and pharmacodynamic </w:t>
      </w:r>
      <w:r w:rsidR="00767BB0" w:rsidRPr="00D36D35">
        <w:t>profiles</w:t>
      </w:r>
      <w:r w:rsidR="000C4505" w:rsidRPr="00D36D35">
        <w:t>.</w:t>
      </w:r>
      <w:r w:rsidR="00986F7B" w:rsidRPr="00D36D35">
        <w:t xml:space="preserve"> </w:t>
      </w:r>
      <w:r w:rsidR="00767BB0" w:rsidRPr="00D36D35">
        <w:t>T</w:t>
      </w:r>
      <w:r w:rsidR="00C50B04" w:rsidRPr="00D36D35">
        <w:t xml:space="preserve">he instability of disulfides </w:t>
      </w:r>
      <w:r w:rsidR="00767BB0" w:rsidRPr="00D36D35">
        <w:t xml:space="preserve">is </w:t>
      </w:r>
      <w:r w:rsidR="00C50B04" w:rsidRPr="00D36D35">
        <w:t>also found on IgG2 subclasses</w:t>
      </w:r>
      <w:r w:rsidR="00767BB0" w:rsidRPr="00D36D35">
        <w:t xml:space="preserve"> where</w:t>
      </w:r>
      <w:r w:rsidR="00511293" w:rsidRPr="00D36D35">
        <w:t xml:space="preserve"> </w:t>
      </w:r>
      <w:r w:rsidR="00767BB0" w:rsidRPr="00D36D35">
        <w:t>its</w:t>
      </w:r>
      <w:r w:rsidR="00511293" w:rsidRPr="00D36D35">
        <w:t xml:space="preserve"> activity</w:t>
      </w:r>
      <w:r w:rsidR="00C50B04" w:rsidRPr="00D36D35">
        <w:t xml:space="preserve"> is modulated by disulfide shuffling in serum</w:t>
      </w:r>
      <w:r w:rsidR="00CE76EE" w:rsidRPr="00D36D35">
        <w:t>.</w:t>
      </w:r>
      <w:r w:rsidR="00511293" w:rsidRPr="00D36D35">
        <w:fldChar w:fldCharType="begin">
          <w:fldData xml:space="preserve">PEVuZE5vdGU+PENpdGU+PEF1dGhvcj5MaXU8L0F1dGhvcj48WWVhcj4yMDA4PC9ZZWFyPjxSZWNO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</w:fldData>
        </w:fldChar>
      </w:r>
      <w:r w:rsidR="00511293" w:rsidRPr="00D36D35">
        <w:instrText xml:space="preserve"> ADDIN EN.CITE </w:instrText>
      </w:r>
      <w:r w:rsidR="00511293" w:rsidRPr="00D36D35">
        <w:fldChar w:fldCharType="begin">
          <w:fldData xml:space="preserve">PEVuZE5vdGU+PENpdGU+PEF1dGhvcj5MaXU8L0F1dGhvcj48WWVhcj4yMDA4PC9ZZWFyPjxSZWNO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</w:fldData>
        </w:fldChar>
      </w:r>
      <w:r w:rsidR="00511293" w:rsidRPr="00D36D35">
        <w:instrText xml:space="preserve"> ADDIN EN.CITE.DATA </w:instrText>
      </w:r>
      <w:r w:rsidR="00511293" w:rsidRPr="00D36D35">
        <w:fldChar w:fldCharType="end"/>
      </w:r>
      <w:r w:rsidR="00511293" w:rsidRPr="00D36D35">
        <w:fldChar w:fldCharType="separate"/>
      </w:r>
      <w:r w:rsidR="00511293" w:rsidRPr="00D36D35">
        <w:rPr>
          <w:noProof/>
          <w:vertAlign w:val="superscript"/>
        </w:rPr>
        <w:t>10</w:t>
      </w:r>
      <w:r w:rsidR="00511293" w:rsidRPr="00D36D35">
        <w:fldChar w:fldCharType="end"/>
      </w:r>
      <w:r w:rsidR="00C50B04" w:rsidRPr="00D36D35">
        <w:t xml:space="preserve"> </w:t>
      </w:r>
      <w:r w:rsidR="001F04C9" w:rsidRPr="00D36D35">
        <w:t xml:space="preserve">Three different isomers with different interchain disulfide patterns possess significant differences of activity. </w:t>
      </w:r>
      <w:r w:rsidR="008E551B" w:rsidRPr="00D36D35">
        <w:t xml:space="preserve">Although mAb is one of the most stable </w:t>
      </w:r>
      <w:r w:rsidR="008E551B" w:rsidRPr="00D36D35">
        <w:lastRenderedPageBreak/>
        <w:t xml:space="preserve">and resistant forms against changes to their environment, even a small deviation can severely affect their quality, efficacy and safety in </w:t>
      </w:r>
      <w:r w:rsidR="00A809AC" w:rsidRPr="00D36D35">
        <w:t>the clinic</w:t>
      </w:r>
      <w:r w:rsidR="008E551B" w:rsidRPr="00D36D35">
        <w:t>.</w:t>
      </w:r>
      <w:r w:rsidR="006807F5" w:rsidRPr="00D36D35">
        <w:t xml:space="preserve"> </w:t>
      </w:r>
      <w:r w:rsidR="00F331D8" w:rsidRPr="00D36D35">
        <w:rPr>
          <w:lang w:eastAsia="zh-CN"/>
        </w:rPr>
        <w:t xml:space="preserve">Therefore, </w:t>
      </w:r>
      <w:r w:rsidR="00FA1153" w:rsidRPr="00D36D35">
        <w:rPr>
          <w:lang w:eastAsia="zh-CN"/>
        </w:rPr>
        <w:t>close atten</w:t>
      </w:r>
      <w:r w:rsidR="000B2958" w:rsidRPr="00D36D35">
        <w:rPr>
          <w:lang w:eastAsia="zh-CN"/>
        </w:rPr>
        <w:t>tion</w:t>
      </w:r>
      <w:r w:rsidR="00FA1153" w:rsidRPr="00D36D35">
        <w:rPr>
          <w:lang w:eastAsia="zh-CN"/>
        </w:rPr>
        <w:t xml:space="preserve"> should be paid to these deviations when generating and administ</w:t>
      </w:r>
      <w:r w:rsidR="000B2958" w:rsidRPr="00D36D35">
        <w:rPr>
          <w:lang w:eastAsia="zh-CN"/>
        </w:rPr>
        <w:t>ering</w:t>
      </w:r>
      <w:r w:rsidR="00FA1153" w:rsidRPr="00D36D35">
        <w:rPr>
          <w:lang w:eastAsia="zh-CN"/>
        </w:rPr>
        <w:t xml:space="preserve"> mAbs. </w:t>
      </w:r>
      <w:r w:rsidR="00FE1F64" w:rsidRPr="00D36D35">
        <w:rPr>
          <w:lang w:eastAsia="zh-CN"/>
        </w:rPr>
        <w:t>In this regard</w:t>
      </w:r>
      <w:r w:rsidR="00FA1153" w:rsidRPr="00D36D35">
        <w:rPr>
          <w:lang w:eastAsia="zh-CN"/>
        </w:rPr>
        <w:t xml:space="preserve">, </w:t>
      </w:r>
      <w:r w:rsidR="00FE1F64" w:rsidRPr="00D36D35">
        <w:rPr>
          <w:lang w:eastAsia="zh-CN"/>
        </w:rPr>
        <w:t>stapled disulfides</w:t>
      </w:r>
      <w:r w:rsidR="00FA1153" w:rsidRPr="00D36D35">
        <w:rPr>
          <w:lang w:eastAsia="zh-CN"/>
        </w:rPr>
        <w:t xml:space="preserve"> might be able to tackle this problem and provide more stable mAbs. </w:t>
      </w:r>
      <w:r w:rsidR="00FE1F64" w:rsidRPr="00D36D35">
        <w:rPr>
          <w:lang w:eastAsia="zh-CN"/>
        </w:rPr>
        <w:t>Although s</w:t>
      </w:r>
      <w:r w:rsidR="001D1960" w:rsidRPr="00D36D35">
        <w:rPr>
          <w:lang w:eastAsia="zh-CN"/>
        </w:rPr>
        <w:t>everal</w:t>
      </w:r>
      <w:r w:rsidR="00DC73DF" w:rsidRPr="00D36D35">
        <w:rPr>
          <w:lang w:eastAsia="zh-CN"/>
        </w:rPr>
        <w:t xml:space="preserve"> approaches</w:t>
      </w:r>
      <w:r w:rsidR="001D1960" w:rsidRPr="00D36D35">
        <w:rPr>
          <w:lang w:eastAsia="zh-CN"/>
        </w:rPr>
        <w:t xml:space="preserve"> have been</w:t>
      </w:r>
      <w:r w:rsidR="00DC73DF" w:rsidRPr="00D36D35">
        <w:rPr>
          <w:lang w:eastAsia="zh-CN"/>
        </w:rPr>
        <w:t xml:space="preserve"> reported</w:t>
      </w:r>
      <w:r w:rsidR="00FE1F64" w:rsidRPr="00D36D35">
        <w:rPr>
          <w:lang w:eastAsia="zh-CN"/>
        </w:rPr>
        <w:t xml:space="preserve"> for the stapling of</w:t>
      </w:r>
      <w:r w:rsidR="006C79D2" w:rsidRPr="00D36D35">
        <w:rPr>
          <w:lang w:eastAsia="zh-CN"/>
        </w:rPr>
        <w:t xml:space="preserve"> polypeptides</w:t>
      </w:r>
      <w:r w:rsidR="006C79D2" w:rsidRPr="00D36D35">
        <w:rPr>
          <w:lang w:eastAsia="zh-CN"/>
        </w:rPr>
        <w:fldChar w:fldCharType="begin">
          <w:fldData xml:space="preserve">PEVuZE5vdGU+PENpdGU+PEF1dGhvcj5Bc3NlbTwvQXV0aG9yPjxZZWFyPjIwMTU8L1llYXI+PFJl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</w:fldData>
        </w:fldChar>
      </w:r>
      <w:r w:rsidR="006C79D2" w:rsidRPr="00D36D35">
        <w:rPr>
          <w:lang w:eastAsia="zh-CN"/>
        </w:rPr>
        <w:instrText xml:space="preserve"> ADDIN EN.CITE </w:instrText>
      </w:r>
      <w:r w:rsidR="006C79D2" w:rsidRPr="00D36D35">
        <w:rPr>
          <w:lang w:eastAsia="zh-CN"/>
        </w:rPr>
        <w:fldChar w:fldCharType="begin">
          <w:fldData xml:space="preserve">PEVuZE5vdGU+PENpdGU+PEF1dGhvcj5Bc3NlbTwvQXV0aG9yPjxZZWFyPjIwMTU8L1llYXI+PFJl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</w:fldData>
        </w:fldChar>
      </w:r>
      <w:r w:rsidR="006C79D2" w:rsidRPr="00D36D35">
        <w:rPr>
          <w:lang w:eastAsia="zh-CN"/>
        </w:rPr>
        <w:instrText xml:space="preserve"> ADDIN EN.CITE.DATA </w:instrText>
      </w:r>
      <w:r w:rsidR="006C79D2" w:rsidRPr="00D36D35">
        <w:rPr>
          <w:lang w:eastAsia="zh-CN"/>
        </w:rPr>
      </w:r>
      <w:r w:rsidR="006C79D2" w:rsidRPr="00D36D35">
        <w:rPr>
          <w:lang w:eastAsia="zh-CN"/>
        </w:rPr>
        <w:fldChar w:fldCharType="end"/>
      </w:r>
      <w:r w:rsidR="006C79D2" w:rsidRPr="00D36D35">
        <w:rPr>
          <w:lang w:eastAsia="zh-CN"/>
        </w:rPr>
      </w:r>
      <w:r w:rsidR="006C79D2" w:rsidRPr="00D36D35">
        <w:rPr>
          <w:lang w:eastAsia="zh-CN"/>
        </w:rPr>
        <w:fldChar w:fldCharType="separate"/>
      </w:r>
      <w:r w:rsidR="006C79D2" w:rsidRPr="00D36D35">
        <w:rPr>
          <w:noProof/>
          <w:vertAlign w:val="superscript"/>
          <w:lang w:eastAsia="zh-CN"/>
        </w:rPr>
        <w:t>11</w:t>
      </w:r>
      <w:r w:rsidR="006C79D2" w:rsidRPr="00D36D35">
        <w:rPr>
          <w:lang w:eastAsia="zh-CN"/>
        </w:rPr>
        <w:fldChar w:fldCharType="end"/>
      </w:r>
      <w:r w:rsidR="006C79D2" w:rsidRPr="00D36D35">
        <w:rPr>
          <w:lang w:eastAsia="zh-CN"/>
        </w:rPr>
        <w:t xml:space="preserve"> and</w:t>
      </w:r>
      <w:r w:rsidR="00FE1F64" w:rsidRPr="00D36D35">
        <w:rPr>
          <w:lang w:eastAsia="zh-CN"/>
        </w:rPr>
        <w:t xml:space="preserve"> antibodies</w:t>
      </w:r>
      <w:r w:rsidR="001D1960" w:rsidRPr="00D36D35">
        <w:rPr>
          <w:lang w:eastAsia="zh-CN"/>
        </w:rPr>
        <w:fldChar w:fldCharType="begin">
          <w:fldData xml:space="preserve">PEVuZE5vdGU+PENpdGU+PEF1dGhvcj5DaHVkYXNhbWE8L0F1dGhvcj48WWVhcj4yMDE2PC9ZZWFy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</w:fldData>
        </w:fldChar>
      </w:r>
      <w:r w:rsidR="006C79D2" w:rsidRPr="00D36D35">
        <w:rPr>
          <w:lang w:eastAsia="zh-CN"/>
        </w:rPr>
        <w:instrText xml:space="preserve"> ADDIN EN.CITE </w:instrText>
      </w:r>
      <w:r w:rsidR="006C79D2" w:rsidRPr="00D36D35">
        <w:rPr>
          <w:lang w:eastAsia="zh-CN"/>
        </w:rPr>
        <w:fldChar w:fldCharType="begin">
          <w:fldData xml:space="preserve">PEVuZE5vdGU+PENpdGU+PEF1dGhvcj5DaHVkYXNhbWE8L0F1dGhvcj48WWVhcj4yMDE2PC9ZZWFy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</w:fldData>
        </w:fldChar>
      </w:r>
      <w:r w:rsidR="006C79D2" w:rsidRPr="00D36D35">
        <w:rPr>
          <w:lang w:eastAsia="zh-CN"/>
        </w:rPr>
        <w:instrText xml:space="preserve"> ADDIN EN.CITE.DATA </w:instrText>
      </w:r>
      <w:r w:rsidR="006C79D2" w:rsidRPr="00D36D35">
        <w:rPr>
          <w:lang w:eastAsia="zh-CN"/>
        </w:rPr>
      </w:r>
      <w:r w:rsidR="006C79D2" w:rsidRPr="00D36D35">
        <w:rPr>
          <w:lang w:eastAsia="zh-CN"/>
        </w:rPr>
        <w:fldChar w:fldCharType="end"/>
      </w:r>
      <w:r w:rsidR="001D1960" w:rsidRPr="00D36D35">
        <w:rPr>
          <w:lang w:eastAsia="zh-CN"/>
        </w:rPr>
      </w:r>
      <w:r w:rsidR="001D1960" w:rsidRPr="00D36D35">
        <w:rPr>
          <w:lang w:eastAsia="zh-CN"/>
        </w:rPr>
        <w:fldChar w:fldCharType="separate"/>
      </w:r>
      <w:r w:rsidR="006C79D2" w:rsidRPr="00D36D35">
        <w:rPr>
          <w:noProof/>
          <w:vertAlign w:val="superscript"/>
          <w:lang w:eastAsia="zh-CN"/>
        </w:rPr>
        <w:t>12</w:t>
      </w:r>
      <w:r w:rsidR="001D1960" w:rsidRPr="00D36D35">
        <w:rPr>
          <w:lang w:eastAsia="zh-CN"/>
        </w:rPr>
        <w:fldChar w:fldCharType="end"/>
      </w:r>
      <w:r w:rsidR="00DC73DF" w:rsidRPr="00D36D35">
        <w:rPr>
          <w:lang w:eastAsia="zh-CN"/>
        </w:rPr>
        <w:t xml:space="preserve">, such as </w:t>
      </w:r>
      <w:r w:rsidR="00FE1F64" w:rsidRPr="00D36D35">
        <w:rPr>
          <w:lang w:eastAsia="zh-CN"/>
        </w:rPr>
        <w:t>using</w:t>
      </w:r>
      <w:r w:rsidR="001D1960" w:rsidRPr="00D36D35">
        <w:rPr>
          <w:lang w:eastAsia="zh-CN"/>
        </w:rPr>
        <w:t xml:space="preserve"> </w:t>
      </w:r>
      <w:r w:rsidR="00DC73DF" w:rsidRPr="00D36D35">
        <w:rPr>
          <w:lang w:eastAsia="zh-CN"/>
        </w:rPr>
        <w:t>dibromopyridazonedione</w:t>
      </w:r>
      <w:r w:rsidR="001D1960" w:rsidRPr="00D36D35">
        <w:rPr>
          <w:lang w:eastAsia="zh-CN"/>
        </w:rPr>
        <w:fldChar w:fldCharType="begin">
          <w:fldData xml:space="preserve">PEVuZE5vdGU+PENpdGU+PEF1dGhvcj5NYXJ1YW5pPC9BdXRob3I+PFllYXI+MjAxNTwvWWVhcj48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</w:fldData>
        </w:fldChar>
      </w:r>
      <w:r w:rsidR="006C79D2" w:rsidRPr="00D36D35">
        <w:rPr>
          <w:lang w:eastAsia="zh-CN"/>
        </w:rPr>
        <w:instrText xml:space="preserve"> ADDIN EN.CITE </w:instrText>
      </w:r>
      <w:r w:rsidR="006C79D2" w:rsidRPr="00D36D35">
        <w:rPr>
          <w:lang w:eastAsia="zh-CN"/>
        </w:rPr>
        <w:fldChar w:fldCharType="begin">
          <w:fldData xml:space="preserve">PEVuZE5vdGU+PENpdGU+PEF1dGhvcj5NYXJ1YW5pPC9BdXRob3I+PFllYXI+MjAxNTwvWWVhcj48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</w:fldData>
        </w:fldChar>
      </w:r>
      <w:r w:rsidR="006C79D2" w:rsidRPr="00D36D35">
        <w:rPr>
          <w:lang w:eastAsia="zh-CN"/>
        </w:rPr>
        <w:instrText xml:space="preserve"> ADDIN EN.CITE.DATA </w:instrText>
      </w:r>
      <w:r w:rsidR="006C79D2" w:rsidRPr="00D36D35">
        <w:rPr>
          <w:lang w:eastAsia="zh-CN"/>
        </w:rPr>
      </w:r>
      <w:r w:rsidR="006C79D2" w:rsidRPr="00D36D35">
        <w:rPr>
          <w:lang w:eastAsia="zh-CN"/>
        </w:rPr>
        <w:fldChar w:fldCharType="end"/>
      </w:r>
      <w:r w:rsidR="001D1960" w:rsidRPr="00D36D35">
        <w:rPr>
          <w:lang w:eastAsia="zh-CN"/>
        </w:rPr>
      </w:r>
      <w:r w:rsidR="001D1960" w:rsidRPr="00D36D35">
        <w:rPr>
          <w:lang w:eastAsia="zh-CN"/>
        </w:rPr>
        <w:fldChar w:fldCharType="separate"/>
      </w:r>
      <w:r w:rsidR="006C79D2" w:rsidRPr="00D36D35">
        <w:rPr>
          <w:noProof/>
          <w:vertAlign w:val="superscript"/>
          <w:lang w:eastAsia="zh-CN"/>
        </w:rPr>
        <w:t>13</w:t>
      </w:r>
      <w:r w:rsidR="001D1960" w:rsidRPr="00D36D35">
        <w:rPr>
          <w:lang w:eastAsia="zh-CN"/>
        </w:rPr>
        <w:fldChar w:fldCharType="end"/>
      </w:r>
      <w:r w:rsidR="001D1960" w:rsidRPr="00D36D35">
        <w:rPr>
          <w:lang w:eastAsia="zh-CN"/>
        </w:rPr>
        <w:t xml:space="preserve"> </w:t>
      </w:r>
      <w:r w:rsidR="00DC73DF" w:rsidRPr="00D36D35">
        <w:rPr>
          <w:lang w:eastAsia="zh-CN"/>
        </w:rPr>
        <w:t>and dithiophenolmaleimide</w:t>
      </w:r>
      <w:r w:rsidR="001D1960" w:rsidRPr="00D36D35">
        <w:rPr>
          <w:lang w:eastAsia="zh-CN"/>
        </w:rPr>
        <w:fldChar w:fldCharType="begin">
          <w:fldData xml:space="preserve">PEVuZE5vdGU+PENpdGU+PEF1dGhvcj5OdW5lczwvQXV0aG9yPjxZZWFyPjIwMTU8L1llYXI+PFJl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</w:fldData>
        </w:fldChar>
      </w:r>
      <w:r w:rsidR="006C79D2" w:rsidRPr="00D36D35">
        <w:rPr>
          <w:lang w:eastAsia="zh-CN"/>
        </w:rPr>
        <w:instrText xml:space="preserve"> ADDIN EN.CITE </w:instrText>
      </w:r>
      <w:r w:rsidR="006C79D2" w:rsidRPr="00D36D35">
        <w:rPr>
          <w:lang w:eastAsia="zh-CN"/>
        </w:rPr>
        <w:fldChar w:fldCharType="begin">
          <w:fldData xml:space="preserve">PEVuZE5vdGU+PENpdGU+PEF1dGhvcj5OdW5lczwvQXV0aG9yPjxZZWFyPjIwMTU8L1llYXI+PFJl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</w:fldData>
        </w:fldChar>
      </w:r>
      <w:r w:rsidR="006C79D2" w:rsidRPr="00D36D35">
        <w:rPr>
          <w:lang w:eastAsia="zh-CN"/>
        </w:rPr>
        <w:instrText xml:space="preserve"> ADDIN EN.CITE.DATA </w:instrText>
      </w:r>
      <w:r w:rsidR="006C79D2" w:rsidRPr="00D36D35">
        <w:rPr>
          <w:lang w:eastAsia="zh-CN"/>
        </w:rPr>
      </w:r>
      <w:r w:rsidR="006C79D2" w:rsidRPr="00D36D35">
        <w:rPr>
          <w:lang w:eastAsia="zh-CN"/>
        </w:rPr>
        <w:fldChar w:fldCharType="end"/>
      </w:r>
      <w:r w:rsidR="001D1960" w:rsidRPr="00D36D35">
        <w:rPr>
          <w:lang w:eastAsia="zh-CN"/>
        </w:rPr>
      </w:r>
      <w:r w:rsidR="001D1960" w:rsidRPr="00D36D35">
        <w:rPr>
          <w:lang w:eastAsia="zh-CN"/>
        </w:rPr>
        <w:fldChar w:fldCharType="separate"/>
      </w:r>
      <w:r w:rsidR="006C79D2" w:rsidRPr="00D36D35">
        <w:rPr>
          <w:noProof/>
          <w:vertAlign w:val="superscript"/>
          <w:lang w:eastAsia="zh-CN"/>
        </w:rPr>
        <w:t>14</w:t>
      </w:r>
      <w:r w:rsidR="001D1960" w:rsidRPr="00D36D35">
        <w:rPr>
          <w:lang w:eastAsia="zh-CN"/>
        </w:rPr>
        <w:fldChar w:fldCharType="end"/>
      </w:r>
      <w:r w:rsidR="001948E3" w:rsidRPr="00D36D35">
        <w:rPr>
          <w:lang w:eastAsia="zh-CN"/>
        </w:rPr>
        <w:t>,</w:t>
      </w:r>
      <w:r w:rsidR="001D1960" w:rsidRPr="00D36D35">
        <w:rPr>
          <w:lang w:eastAsia="zh-CN"/>
        </w:rPr>
        <w:t xml:space="preserve"> </w:t>
      </w:r>
      <w:r w:rsidR="00FE1F64" w:rsidRPr="00D36D35">
        <w:rPr>
          <w:lang w:eastAsia="zh-CN"/>
        </w:rPr>
        <w:t>t</w:t>
      </w:r>
      <w:r w:rsidR="001D1960" w:rsidRPr="00D36D35">
        <w:rPr>
          <w:lang w:eastAsia="zh-CN"/>
        </w:rPr>
        <w:t xml:space="preserve">here is still demand </w:t>
      </w:r>
      <w:r w:rsidR="00FD07EF" w:rsidRPr="00D36D35">
        <w:rPr>
          <w:lang w:eastAsia="zh-CN"/>
        </w:rPr>
        <w:t xml:space="preserve">for simple, efficient and scalable </w:t>
      </w:r>
      <w:r w:rsidR="00D53B97" w:rsidRPr="00D36D35">
        <w:rPr>
          <w:lang w:eastAsia="zh-CN"/>
        </w:rPr>
        <w:t>techniques to chemically stabilise mAbs using small reagents</w:t>
      </w:r>
      <w:r w:rsidR="00FD07EF" w:rsidRPr="00D36D35">
        <w:rPr>
          <w:lang w:eastAsia="zh-CN"/>
        </w:rPr>
        <w:t xml:space="preserve">. </w:t>
      </w:r>
    </w:p>
    <w:p w14:paraId="3EEE4CF3" w14:textId="1749FB77" w:rsidR="00FA1153" w:rsidRPr="00D36D35" w:rsidRDefault="00FA1153" w:rsidP="00A75E80">
      <w:pPr>
        <w:pStyle w:val="RSCB02ArticleText"/>
      </w:pPr>
      <w:r w:rsidRPr="00D36D35">
        <w:rPr>
          <w:lang w:eastAsia="zh-CN"/>
        </w:rPr>
        <w:t>Previously, we reported a ‘one-pot’ isobutylene macrocyclization strategy [with tris(2-carboxyethyl)phosphine (TCEP)</w:t>
      </w:r>
      <w:r w:rsidR="00D53B97" w:rsidRPr="00D36D35">
        <w:rPr>
          <w:lang w:eastAsia="zh-CN"/>
        </w:rPr>
        <w:t xml:space="preserve"> as reducing agent</w:t>
      </w:r>
      <w:r w:rsidRPr="00D36D35">
        <w:rPr>
          <w:lang w:eastAsia="zh-CN"/>
        </w:rPr>
        <w:t xml:space="preserve">] for </w:t>
      </w:r>
      <w:r w:rsidR="00E9281D" w:rsidRPr="00D36D35">
        <w:rPr>
          <w:lang w:eastAsia="zh-CN"/>
        </w:rPr>
        <w:t>thiol-containing</w:t>
      </w:r>
      <w:r w:rsidRPr="00D36D35">
        <w:rPr>
          <w:lang w:eastAsia="zh-CN"/>
        </w:rPr>
        <w:t xml:space="preserve"> peptides</w:t>
      </w:r>
      <w:r w:rsidR="00D53B97" w:rsidRPr="00D36D35">
        <w:rPr>
          <w:lang w:eastAsia="zh-CN"/>
        </w:rPr>
        <w:t>.</w:t>
      </w:r>
      <w:r w:rsidRPr="00D36D35">
        <w:rPr>
          <w:lang w:eastAsia="zh-CN"/>
        </w:rPr>
        <w:fldChar w:fldCharType="begin"/>
      </w:r>
      <w:r w:rsidR="00FB1FA9" w:rsidRPr="00D36D35">
        <w:rPr>
          <w:lang w:eastAsia="zh-CN"/>
        </w:rPr>
        <w:instrText xml:space="preserve"> ADDIN EN.CITE &lt;EndNote&gt;&lt;Cite&gt;&lt;Author&gt;Sun&lt;/Author&gt;&lt;Year&gt;2018&lt;/Year&gt;&lt;RecNum&gt;524&lt;/RecNum&gt;&lt;DisplayText&gt;&lt;style face="superscript"&gt;15&lt;/style&gt;&lt;/DisplayText&gt;&lt;record&gt;&lt;rec-number&gt;524&lt;/rec-number&gt;&lt;foreign-keys&gt;&lt;key app="EN" db-id="fpves2dxmsdpp0eerx45090drztr095st5wf" timestamp="1510050909"&gt;524&lt;/key&gt;&lt;/foreign-keys&gt;&lt;ref-type name="Journal Article"&gt;17&lt;/ref-type&gt;&lt;contributors&gt;&lt;authors&gt;&lt;author&gt;Sun, S.&lt;/author&gt;&lt;author&gt;Companon, I.&lt;/author&gt;&lt;author&gt;Martínez-Sáez, N.&lt;/author&gt;&lt;author&gt;Seixas, J. D.&lt;/author&gt;&lt;author&gt;Boutureira, O.&lt;/author&gt;&lt;author&gt;Corzana, F.&lt;/author&gt;&lt;author&gt;Bernardes, G. J. L.&lt;/author&gt;&lt;/authors&gt;&lt;/contributors&gt;&lt;auth-address&gt;Department of Chemistry, University of Cambridge, Lensfield Road, Cambridge, CB2 1EW, UK.&amp;#xD;Departamento de Quimica, Centro de Investigacion en Sintesis Quimica, Universidad de La Rioja, Madre de Dios, 53, 26006, Logrono, Spain.&amp;#xD;Instituto de Medicina Molecular, Faculdade de Medicina, Universidade de Lisboa, Avenida Professor Egas Moniz, 1649-028, Lisboa, Portugal.&lt;/auth-address&gt;&lt;titles&gt;&lt;title&gt;Enhanced Permeability and Binding Activity of Isobutylene-Grafted Peptides&lt;/title&gt;&lt;secondary-title&gt;Chembiochem&lt;/secondary-title&gt;&lt;/titles&gt;&lt;periodical&gt;&lt;full-title&gt;ChemBioChem&lt;/full-title&gt;&lt;abbr-1&gt;ChemBioChem&lt;/abbr-1&gt;&lt;abbr-2&gt;ChemBioChem&lt;/abbr-2&gt;&lt;/periodical&gt;&lt;pages&gt;48-52&lt;/pages&gt;&lt;volume&gt;19&lt;/volume&gt;&lt;number&gt;1&lt;/number&gt;&lt;edition&gt;2017/11/07&lt;/edition&gt;&lt;keywords&gt;&lt;keyword&gt;cyclic peptides&lt;/keyword&gt;&lt;keyword&gt;isobutylene&lt;/keyword&gt;&lt;keyword&gt;macrocyclization&lt;/keyword&gt;&lt;keyword&gt;peptides&lt;/keyword&gt;&lt;keyword&gt;stapling&lt;/keyword&gt;&lt;/keywords&gt;&lt;dates&gt;&lt;year&gt;2018&lt;/year&gt;&lt;pub-dates&gt;&lt;date&gt;Jan 4&lt;/date&gt;&lt;/pub-dates&gt;&lt;/dates&gt;&lt;isbn&gt;1439-7633 (Electronic)&amp;#xD;1439-4227 (Linking)&lt;/isbn&gt;&lt;accession-num&gt;29105291&lt;/accession-num&gt;&lt;urls&gt;&lt;related-urls&gt;&lt;url&gt;https://www.ncbi.nlm.nih.gov/pubmed/29105291&lt;/url&gt;&lt;/related-urls&gt;&lt;/urls&gt;&lt;custom2&gt;PMC5813187&lt;/custom2&gt;&lt;electronic-resource-num&gt;10.1002/cbic.201700586&lt;/electronic-resource-num&gt;&lt;/record&gt;&lt;/Cite&gt;&lt;/EndNote&gt;</w:instrText>
      </w:r>
      <w:r w:rsidRPr="00D36D35">
        <w:rPr>
          <w:lang w:eastAsia="zh-CN"/>
        </w:rPr>
        <w:fldChar w:fldCharType="separate"/>
      </w:r>
      <w:r w:rsidR="006C79D2" w:rsidRPr="00D36D35">
        <w:rPr>
          <w:noProof/>
          <w:vertAlign w:val="superscript"/>
          <w:lang w:eastAsia="zh-CN"/>
        </w:rPr>
        <w:t>15</w:t>
      </w:r>
      <w:r w:rsidRPr="00D36D35">
        <w:rPr>
          <w:lang w:eastAsia="zh-CN"/>
        </w:rPr>
        <w:fldChar w:fldCharType="end"/>
      </w:r>
      <w:r w:rsidRPr="00D36D35">
        <w:rPr>
          <w:lang w:eastAsia="zh-CN"/>
        </w:rPr>
        <w:t xml:space="preserve"> Cycli</w:t>
      </w:r>
      <w:r w:rsidR="00DB731C" w:rsidRPr="00D36D35">
        <w:rPr>
          <w:lang w:eastAsia="zh-CN"/>
        </w:rPr>
        <w:t>c</w:t>
      </w:r>
      <w:r w:rsidRPr="00D36D35">
        <w:rPr>
          <w:lang w:eastAsia="zh-CN"/>
        </w:rPr>
        <w:t xml:space="preserve"> peptides possess significantly enhanced </w:t>
      </w:r>
      <w:r w:rsidR="005A2432" w:rsidRPr="00D36D35">
        <w:rPr>
          <w:lang w:eastAsia="zh-CN"/>
        </w:rPr>
        <w:t xml:space="preserve">membrane permeability and binding affinity. Herein, we applied and optimised this strategy </w:t>
      </w:r>
      <w:r w:rsidR="00D06FAF" w:rsidRPr="00D36D35">
        <w:rPr>
          <w:lang w:eastAsia="zh-CN"/>
        </w:rPr>
        <w:t>to</w:t>
      </w:r>
      <w:r w:rsidR="005A2432" w:rsidRPr="00D36D35">
        <w:rPr>
          <w:lang w:eastAsia="zh-CN"/>
        </w:rPr>
        <w:t xml:space="preserve"> mAbs and investigated the stability, binding affinity</w:t>
      </w:r>
      <w:r w:rsidR="00D53B97" w:rsidRPr="00D36D35">
        <w:rPr>
          <w:lang w:eastAsia="zh-CN"/>
        </w:rPr>
        <w:t>,</w:t>
      </w:r>
      <w:r w:rsidR="005A2432" w:rsidRPr="00D36D35">
        <w:rPr>
          <w:lang w:eastAsia="zh-CN"/>
        </w:rPr>
        <w:t xml:space="preserve"> and effector functions such as </w:t>
      </w:r>
      <w:r w:rsidR="00D53B97" w:rsidRPr="00D36D35">
        <w:rPr>
          <w:lang w:eastAsia="zh-CN"/>
        </w:rPr>
        <w:t xml:space="preserve">the </w:t>
      </w:r>
      <w:r w:rsidR="005A2432" w:rsidRPr="00D36D35">
        <w:rPr>
          <w:lang w:eastAsia="zh-CN"/>
        </w:rPr>
        <w:t>antibody-dependent cell-mediated cytotoxicity (ADCC) and complement-dependent cytotoxicity (CDC).</w:t>
      </w:r>
      <w:r w:rsidR="00903AE4" w:rsidRPr="00D36D35">
        <w:rPr>
          <w:lang w:eastAsia="zh-CN"/>
        </w:rPr>
        <w:t xml:space="preserve"> </w:t>
      </w:r>
      <w:r w:rsidR="004200F5" w:rsidRPr="00D36D35">
        <w:rPr>
          <w:lang w:eastAsia="zh-CN"/>
        </w:rPr>
        <w:t xml:space="preserve">With this method, the disulfides of antibodies and derivatives can be reduced by TCEP and </w:t>
      </w:r>
      <w:r w:rsidR="00891121" w:rsidRPr="00D36D35">
        <w:rPr>
          <w:lang w:eastAsia="zh-CN"/>
        </w:rPr>
        <w:t xml:space="preserve">efficiently </w:t>
      </w:r>
      <w:r w:rsidR="004200F5" w:rsidRPr="00D36D35">
        <w:rPr>
          <w:lang w:eastAsia="zh-CN"/>
        </w:rPr>
        <w:t xml:space="preserve">stapled with 1,3-dibromo-2-methylpropane </w:t>
      </w:r>
      <w:r w:rsidR="00DB731C" w:rsidRPr="00D36D35">
        <w:rPr>
          <w:lang w:eastAsia="zh-CN"/>
        </w:rPr>
        <w:t>(</w:t>
      </w:r>
      <w:r w:rsidR="004200F5" w:rsidRPr="00D36D35">
        <w:rPr>
          <w:b/>
          <w:lang w:eastAsia="zh-CN"/>
        </w:rPr>
        <w:t>1</w:t>
      </w:r>
      <w:r w:rsidR="00DB731C" w:rsidRPr="00D36D35">
        <w:rPr>
          <w:lang w:eastAsia="zh-CN"/>
        </w:rPr>
        <w:t>)</w:t>
      </w:r>
      <w:r w:rsidR="00C418AB" w:rsidRPr="00D36D35">
        <w:rPr>
          <w:lang w:eastAsia="zh-CN"/>
        </w:rPr>
        <w:t>.</w:t>
      </w:r>
    </w:p>
    <w:p w14:paraId="37B51FA1" w14:textId="37923B96" w:rsidR="0034349C" w:rsidRPr="00D36D35" w:rsidRDefault="00C720B0" w:rsidP="0034349C">
      <w:pPr>
        <w:pStyle w:val="RSCB04AHeadingSection"/>
      </w:pPr>
      <w:r w:rsidRPr="00D36D35">
        <w:t>Results and discussion</w:t>
      </w:r>
    </w:p>
    <w:p w14:paraId="2FAFF69D" w14:textId="089A26DF" w:rsidR="00A52FB6" w:rsidRPr="00D36D35" w:rsidRDefault="00A52FB6" w:rsidP="003835E4">
      <w:pPr>
        <w:pStyle w:val="RSCB06BHeadingSub-Section"/>
      </w:pPr>
      <w:r w:rsidRPr="00D36D35">
        <w:t xml:space="preserve">Stapling of Fab fragment of anti-HER2 </w:t>
      </w:r>
      <w:r w:rsidR="00D900DB" w:rsidRPr="00D36D35">
        <w:t>antibody</w:t>
      </w:r>
    </w:p>
    <w:p w14:paraId="5F1DFEC8" w14:textId="2CC9F89D" w:rsidR="001649AF" w:rsidRPr="00D36D35" w:rsidRDefault="00752D1E" w:rsidP="00C56EC2">
      <w:pPr>
        <w:pStyle w:val="RSCB02ArticleText"/>
        <w:spacing w:line="240" w:lineRule="auto"/>
      </w:pPr>
      <w:r w:rsidRPr="00D36D35">
        <w:rPr>
          <w:noProof/>
          <w:w w:val="100"/>
        </w:rPr>
        <mc:AlternateContent>
          <mc:Choice Requires="wps">
            <w:drawing>
              <wp:anchor distT="0" distB="0" distL="114300" distR="114300" simplePos="0" relativeHeight="251683840" behindDoc="0" locked="0" layoutInCell="1" allowOverlap="1" wp14:anchorId="2D6B0DC9" wp14:editId="5D0062D7">
                <wp:simplePos x="0" y="0"/>
                <wp:positionH relativeFrom="column">
                  <wp:posOffset>3310255</wp:posOffset>
                </wp:positionH>
                <wp:positionV relativeFrom="paragraph">
                  <wp:posOffset>1451877</wp:posOffset>
                </wp:positionV>
                <wp:extent cx="3168015" cy="1406525"/>
                <wp:effectExtent l="0" t="0" r="0" b="0"/>
                <wp:wrapTopAndBottom/>
                <wp:docPr id="28" name="Text Box 28"/>
                <wp:cNvGraphicFramePr/>
                <a:graphic xmlns:a="http://schemas.openxmlformats.org/drawingml/2006/main">
                  <a:graphicData uri="http://schemas.microsoft.com/office/word/2010/wordprocessingShape">
                    <wps:wsp>
                      <wps:cNvSpPr txBox="1"/>
                      <wps:spPr>
                        <a:xfrm>
                          <a:off x="0" y="0"/>
                          <a:ext cx="3168015" cy="1406525"/>
                        </a:xfrm>
                        <a:prstGeom prst="rect">
                          <a:avLst/>
                        </a:prstGeom>
                        <a:solidFill>
                          <a:prstClr val="white"/>
                        </a:solidFill>
                        <a:ln>
                          <a:noFill/>
                        </a:ln>
                      </wps:spPr>
                      <wps:txbx>
                        <w:txbxContent>
                          <w:p w14:paraId="6640CA91" w14:textId="6E3E4563" w:rsidR="00752D1E" w:rsidRPr="00D36D35" w:rsidRDefault="00752D1E" w:rsidP="00337067">
                            <w:pPr>
                              <w:pStyle w:val="RSCI05CaptiontoFigureSchemeChartwithbottombar"/>
                            </w:pPr>
                            <w:r w:rsidRPr="00D36D35">
                              <w:rPr>
                                <w:noProof/>
                              </w:rPr>
                              <w:drawing>
                                <wp:inline distT="0" distB="0" distL="0" distR="0" wp14:anchorId="65F8E119" wp14:editId="7317B8E5">
                                  <wp:extent cx="3164742" cy="199072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 2.png"/>
                                          <pic:cNvPicPr/>
                                        </pic:nvPicPr>
                                        <pic:blipFill>
                                          <a:blip r:embed="rId13">
                                            <a:extLst>
                                              <a:ext uri="{28A0092B-C50C-407E-A947-70E740481C1C}">
                                                <a14:useLocalDpi xmlns:a14="http://schemas.microsoft.com/office/drawing/2010/main" val="0"/>
                                              </a:ext>
                                            </a:extLst>
                                          </a:blip>
                                          <a:stretch>
                                            <a:fillRect/>
                                          </a:stretch>
                                        </pic:blipFill>
                                        <pic:spPr>
                                          <a:xfrm>
                                            <a:off x="0" y="0"/>
                                            <a:ext cx="3164742" cy="1990725"/>
                                          </a:xfrm>
                                          <a:prstGeom prst="rect">
                                            <a:avLst/>
                                          </a:prstGeom>
                                        </pic:spPr>
                                      </pic:pic>
                                    </a:graphicData>
                                  </a:graphic>
                                </wp:inline>
                              </w:drawing>
                            </w:r>
                          </w:p>
                          <w:p w14:paraId="1D60E033" w14:textId="709601A8" w:rsidR="00A809AC" w:rsidRPr="001679D9" w:rsidRDefault="007638C2" w:rsidP="001679D9">
                            <w:pPr>
                              <w:pStyle w:val="RSCI05CaptiontoFigureSchemeChartwithbottombar"/>
                            </w:pPr>
                            <w:r w:rsidRPr="00D36D35">
                              <w:rPr>
                                <w:b/>
                              </w:rPr>
                              <w:t>Fig.</w:t>
                            </w:r>
                            <w:r w:rsidR="00A809AC" w:rsidRPr="00D36D35">
                              <w:rPr>
                                <w:b/>
                              </w:rPr>
                              <w:t xml:space="preserve"> 2</w:t>
                            </w:r>
                            <w:r w:rsidR="00EF12DA" w:rsidRPr="00D36D35">
                              <w:t xml:space="preserve"> </w:t>
                            </w:r>
                            <w:r w:rsidR="00A809AC" w:rsidRPr="00D36D35">
                              <w:t xml:space="preserve">Stapling of Trastuzumab and studies of binding affinities. A) The stapling reaction; B) </w:t>
                            </w:r>
                            <w:r w:rsidR="0068541C" w:rsidRPr="00D36D35">
                              <w:t>SDS–PAGE</w:t>
                            </w:r>
                            <w:r w:rsidR="00A809AC" w:rsidRPr="00D36D35">
                              <w:t xml:space="preserve"> gel of native trastuzumab and reduced trastuzumab. The 4</w:t>
                            </w:r>
                            <w:r w:rsidR="008E2E33" w:rsidRPr="00D36D35">
                              <w:t>–</w:t>
                            </w:r>
                            <w:r w:rsidR="00A809AC" w:rsidRPr="00D36D35">
                              <w:t xml:space="preserve">12% Tris-Glycine gel (Invitrogen) has Precision Plus Protein™ all blue pre-stained protein standards in </w:t>
                            </w:r>
                            <w:r w:rsidR="0068541C" w:rsidRPr="00D36D35">
                              <w:t>Lane</w:t>
                            </w:r>
                            <w:r w:rsidR="00A809AC" w:rsidRPr="00D36D35">
                              <w:t xml:space="preserve"> M and was stained with Coomassie. </w:t>
                            </w:r>
                            <w:r w:rsidR="0068541C" w:rsidRPr="00D36D35">
                              <w:t>Lane</w:t>
                            </w:r>
                            <w:r w:rsidR="00A809AC" w:rsidRPr="00D36D35">
                              <w:t xml:space="preserve"> 1, native trastuzumab; </w:t>
                            </w:r>
                            <w:r w:rsidR="00931B8C" w:rsidRPr="00D36D35">
                              <w:rPr>
                                <w:rFonts w:hint="eastAsia"/>
                              </w:rPr>
                              <w:t>l</w:t>
                            </w:r>
                            <w:r w:rsidR="0068541C" w:rsidRPr="00D36D35">
                              <w:t>ane</w:t>
                            </w:r>
                            <w:r w:rsidR="00931B8C" w:rsidRPr="00D36D35">
                              <w:t>s</w:t>
                            </w:r>
                            <w:r w:rsidR="00A809AC" w:rsidRPr="00D36D35">
                              <w:t xml:space="preserve"> 2 and 3, stapled trastuzumab; </w:t>
                            </w:r>
                            <w:r w:rsidR="00931B8C" w:rsidRPr="00D36D35">
                              <w:t>l</w:t>
                            </w:r>
                            <w:r w:rsidR="0068541C" w:rsidRPr="00D36D35">
                              <w:t>ane</w:t>
                            </w:r>
                            <w:r w:rsidR="00A809AC" w:rsidRPr="00D36D35">
                              <w:t xml:space="preserve"> 4, native trastuzumab with NuPAGE® sample reducing agent; </w:t>
                            </w:r>
                            <w:r w:rsidR="00931B8C" w:rsidRPr="00D36D35">
                              <w:t>l</w:t>
                            </w:r>
                            <w:r w:rsidR="0068541C" w:rsidRPr="00D36D35">
                              <w:t>ane</w:t>
                            </w:r>
                            <w:r w:rsidR="00931B8C" w:rsidRPr="00D36D35">
                              <w:t>s</w:t>
                            </w:r>
                            <w:r w:rsidR="00A809AC" w:rsidRPr="00D36D35">
                              <w:t xml:space="preserve"> 5 and 6, stapled trastuzumab with NuPAGE® sample reducing agent; C) </w:t>
                            </w:r>
                            <w:r w:rsidR="00931B8C" w:rsidRPr="00D36D35">
                              <w:t>k</w:t>
                            </w:r>
                            <w:r w:rsidR="00A809AC" w:rsidRPr="00D36D35">
                              <w:t xml:space="preserve">inetic analysis by using bio-layer interferometry and KD constant of native and stapled antibodies; D) </w:t>
                            </w:r>
                            <w:r w:rsidR="00931B8C" w:rsidRPr="00D36D35">
                              <w:t>f</w:t>
                            </w:r>
                            <w:r w:rsidR="00A809AC" w:rsidRPr="00D36D35">
                              <w:t>low cytometry data that shows the binding of the native and the stapled antibodies. Grey-unstained cells, orange-native trastuzumab antibody and red- stapled trastuzumab antibody.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D6B0DC9" id="_x0000_t202" coordsize="21600,21600" o:spt="202" path="m,l,21600r21600,l21600,xe">
                <v:stroke joinstyle="miter"/>
                <v:path gradientshapeok="t" o:connecttype="rect"/>
              </v:shapetype>
              <v:shape id="Text Box 28" o:spid="_x0000_s1027" type="#_x0000_t202" style="position:absolute;left:0;text-align:left;margin-left:260.65pt;margin-top:114.3pt;width:249.45pt;height:110.7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" stroked="f">
                <v:textbox style="mso-fit-shape-to-text:t" inset="0,0,0,0">
                  <w:txbxContent>
                    <w:p w14:paraId="6640CA91" w14:textId="6E3E4563" w:rsidR="00752D1E" w:rsidRPr="00D36D35" w:rsidRDefault="00752D1E" w:rsidP="00337067">
                      <w:pPr>
                        <w:pStyle w:val="RSCI05CaptiontoFigureSchemeChartwithbottombar"/>
                      </w:pPr>
                      <w:r w:rsidRPr="00D36D35">
                        <w:rPr>
                          <w:noProof/>
                        </w:rPr>
                        <w:drawing>
                          <wp:inline distT="0" distB="0" distL="0" distR="0" wp14:anchorId="65F8E119" wp14:editId="7317B8E5">
                            <wp:extent cx="3164742" cy="199072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 2.png"/>
                                    <pic:cNvPicPr/>
                                  </pic:nvPicPr>
                                  <pic:blipFill>
                                    <a:blip r:embed="rId14">
                                      <a:extLst>
                                        <a:ext uri="{28A0092B-C50C-407E-A947-70E740481C1C}">
                                          <a14:useLocalDpi xmlns:a14="http://schemas.microsoft.com/office/drawing/2010/main" val="0"/>
                                        </a:ext>
                                      </a:extLst>
                                    </a:blip>
                                    <a:stretch>
                                      <a:fillRect/>
                                    </a:stretch>
                                  </pic:blipFill>
                                  <pic:spPr>
                                    <a:xfrm>
                                      <a:off x="0" y="0"/>
                                      <a:ext cx="3164742" cy="1990725"/>
                                    </a:xfrm>
                                    <a:prstGeom prst="rect">
                                      <a:avLst/>
                                    </a:prstGeom>
                                  </pic:spPr>
                                </pic:pic>
                              </a:graphicData>
                            </a:graphic>
                          </wp:inline>
                        </w:drawing>
                      </w:r>
                    </w:p>
                    <w:p w14:paraId="1D60E033" w14:textId="709601A8" w:rsidR="00A809AC" w:rsidRPr="001679D9" w:rsidRDefault="007638C2" w:rsidP="001679D9">
                      <w:pPr>
                        <w:pStyle w:val="RSCI05CaptiontoFigureSchemeChartwithbottombar"/>
                      </w:pPr>
                      <w:r w:rsidRPr="00D36D35">
                        <w:rPr>
                          <w:b/>
                        </w:rPr>
                        <w:t>Fig.</w:t>
                      </w:r>
                      <w:r w:rsidR="00A809AC" w:rsidRPr="00D36D35">
                        <w:rPr>
                          <w:b/>
                        </w:rPr>
                        <w:t xml:space="preserve"> 2</w:t>
                      </w:r>
                      <w:r w:rsidR="00EF12DA" w:rsidRPr="00D36D35">
                        <w:t xml:space="preserve"> </w:t>
                      </w:r>
                      <w:r w:rsidR="00A809AC" w:rsidRPr="00D36D35">
                        <w:t xml:space="preserve">Stapling of Trastuzumab and studies of binding affinities. A) The stapling reaction; B) </w:t>
                      </w:r>
                      <w:r w:rsidR="0068541C" w:rsidRPr="00D36D35">
                        <w:t>SDS–PAGE</w:t>
                      </w:r>
                      <w:r w:rsidR="00A809AC" w:rsidRPr="00D36D35">
                        <w:t xml:space="preserve"> gel of native trastuzumab and reduced trastuzumab. The 4</w:t>
                      </w:r>
                      <w:r w:rsidR="008E2E33" w:rsidRPr="00D36D35">
                        <w:t>–</w:t>
                      </w:r>
                      <w:r w:rsidR="00A809AC" w:rsidRPr="00D36D35">
                        <w:t xml:space="preserve">12% Tris-Glycine gel (Invitrogen) has Precision Plus Protein™ all blue pre-stained protein standards in </w:t>
                      </w:r>
                      <w:r w:rsidR="0068541C" w:rsidRPr="00D36D35">
                        <w:t>Lane</w:t>
                      </w:r>
                      <w:r w:rsidR="00A809AC" w:rsidRPr="00D36D35">
                        <w:t xml:space="preserve"> M and was stained with Coomassie. </w:t>
                      </w:r>
                      <w:r w:rsidR="0068541C" w:rsidRPr="00D36D35">
                        <w:t>Lane</w:t>
                      </w:r>
                      <w:r w:rsidR="00A809AC" w:rsidRPr="00D36D35">
                        <w:t xml:space="preserve"> 1, native trastuzumab; </w:t>
                      </w:r>
                      <w:r w:rsidR="00931B8C" w:rsidRPr="00D36D35">
                        <w:rPr>
                          <w:rFonts w:hint="eastAsia"/>
                        </w:rPr>
                        <w:t>l</w:t>
                      </w:r>
                      <w:r w:rsidR="0068541C" w:rsidRPr="00D36D35">
                        <w:t>ane</w:t>
                      </w:r>
                      <w:r w:rsidR="00931B8C" w:rsidRPr="00D36D35">
                        <w:t>s</w:t>
                      </w:r>
                      <w:r w:rsidR="00A809AC" w:rsidRPr="00D36D35">
                        <w:t xml:space="preserve"> 2 and 3, stapled trastuzumab; </w:t>
                      </w:r>
                      <w:r w:rsidR="00931B8C" w:rsidRPr="00D36D35">
                        <w:t>l</w:t>
                      </w:r>
                      <w:r w:rsidR="0068541C" w:rsidRPr="00D36D35">
                        <w:t>ane</w:t>
                      </w:r>
                      <w:r w:rsidR="00A809AC" w:rsidRPr="00D36D35">
                        <w:t xml:space="preserve"> 4, native trastuzumab with NuPAGE® sample reducing agent; </w:t>
                      </w:r>
                      <w:r w:rsidR="00931B8C" w:rsidRPr="00D36D35">
                        <w:t>l</w:t>
                      </w:r>
                      <w:r w:rsidR="0068541C" w:rsidRPr="00D36D35">
                        <w:t>ane</w:t>
                      </w:r>
                      <w:r w:rsidR="00931B8C" w:rsidRPr="00D36D35">
                        <w:t>s</w:t>
                      </w:r>
                      <w:r w:rsidR="00A809AC" w:rsidRPr="00D36D35">
                        <w:t xml:space="preserve"> 5 and 6, stapled trastuzumab with NuPAGE® sample reducing agent; C) </w:t>
                      </w:r>
                      <w:r w:rsidR="00931B8C" w:rsidRPr="00D36D35">
                        <w:t>k</w:t>
                      </w:r>
                      <w:r w:rsidR="00A809AC" w:rsidRPr="00D36D35">
                        <w:t xml:space="preserve">inetic analysis by using bio-layer interferometry and KD constant of native and stapled antibodies; D) </w:t>
                      </w:r>
                      <w:r w:rsidR="00931B8C" w:rsidRPr="00D36D35">
                        <w:t>f</w:t>
                      </w:r>
                      <w:r w:rsidR="00A809AC" w:rsidRPr="00D36D35">
                        <w:t>low cytometry data that shows the binding of the native and the stapled antibodies. Grey-unstained cells, orange-native trastuzumab antibody and red- stapled trastuzumab antibody.</w:t>
                      </w:r>
                    </w:p>
                  </w:txbxContent>
                </v:textbox>
                <w10:wrap type="topAndBottom"/>
              </v:shape>
            </w:pict>
          </mc:Fallback>
        </mc:AlternateContent>
      </w:r>
      <w:r w:rsidR="00C56EC2" w:rsidRPr="00D36D35">
        <w:rPr>
          <w:noProof/>
          <w:w w:val="100"/>
        </w:rPr>
        <mc:AlternateContent>
          <mc:Choice Requires="wps">
            <w:drawing>
              <wp:anchor distT="0" distB="0" distL="114300" distR="114300" simplePos="0" relativeHeight="251660288" behindDoc="0" locked="0" layoutInCell="1" allowOverlap="1" wp14:anchorId="3711A01A" wp14:editId="72DCC737">
                <wp:simplePos x="0" y="0"/>
                <wp:positionH relativeFrom="column">
                  <wp:posOffset>20269</wp:posOffset>
                </wp:positionH>
                <wp:positionV relativeFrom="paragraph">
                  <wp:posOffset>4322236</wp:posOffset>
                </wp:positionV>
                <wp:extent cx="3168015" cy="657860"/>
                <wp:effectExtent l="0" t="0" r="0" b="2540"/>
                <wp:wrapTopAndBottom/>
                <wp:docPr id="11" name="Text Box 11"/>
                <wp:cNvGraphicFramePr/>
                <a:graphic xmlns:a="http://schemas.openxmlformats.org/drawingml/2006/main">
                  <a:graphicData uri="http://schemas.microsoft.com/office/word/2010/wordprocessingShape">
                    <wps:wsp>
                      <wps:cNvSpPr txBox="1"/>
                      <wps:spPr>
                        <a:xfrm>
                          <a:off x="0" y="0"/>
                          <a:ext cx="3168015" cy="657860"/>
                        </a:xfrm>
                        <a:prstGeom prst="rect">
                          <a:avLst/>
                        </a:prstGeom>
                        <a:solidFill>
                          <a:prstClr val="white"/>
                        </a:solidFill>
                        <a:ln>
                          <a:noFill/>
                        </a:ln>
                      </wps:spPr>
                      <wps:txbx>
                        <w:txbxContent>
                          <w:p w14:paraId="2288B32D" w14:textId="57DDD85C" w:rsidR="00C56EC2" w:rsidRPr="00D36D35" w:rsidRDefault="00C56EC2" w:rsidP="001649AF">
                            <w:pPr>
                              <w:pStyle w:val="RSCI05CaptiontoFigureSchemeChartwithbottombar"/>
                            </w:pPr>
                            <w:r w:rsidRPr="00D36D35">
                              <w:rPr>
                                <w:noProof/>
                              </w:rPr>
                              <w:drawing>
                                <wp:inline distT="0" distB="0" distL="0" distR="0" wp14:anchorId="74C22A9E" wp14:editId="595E1EC8">
                                  <wp:extent cx="3075786" cy="1722120"/>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png"/>
                                          <pic:cNvPicPr/>
                                        </pic:nvPicPr>
                                        <pic:blipFill>
                                          <a:blip r:embed="rId15">
                                            <a:extLst>
                                              <a:ext uri="{28A0092B-C50C-407E-A947-70E740481C1C}">
                                                <a14:useLocalDpi xmlns:a14="http://schemas.microsoft.com/office/drawing/2010/main" val="0"/>
                                              </a:ext>
                                            </a:extLst>
                                          </a:blip>
                                          <a:stretch>
                                            <a:fillRect/>
                                          </a:stretch>
                                        </pic:blipFill>
                                        <pic:spPr>
                                          <a:xfrm>
                                            <a:off x="0" y="0"/>
                                            <a:ext cx="3075786" cy="1722120"/>
                                          </a:xfrm>
                                          <a:prstGeom prst="rect">
                                            <a:avLst/>
                                          </a:prstGeom>
                                        </pic:spPr>
                                      </pic:pic>
                                    </a:graphicData>
                                  </a:graphic>
                                </wp:inline>
                              </w:drawing>
                            </w:r>
                          </w:p>
                          <w:p w14:paraId="63A2E0E3" w14:textId="225F311C" w:rsidR="00A809AC" w:rsidRPr="00B74573" w:rsidRDefault="007638C2" w:rsidP="00B74573">
                            <w:pPr>
                              <w:pStyle w:val="RSCI05CaptiontoFigureSchemeChartwithbottombar"/>
                            </w:pPr>
                            <w:r w:rsidRPr="00D36D35">
                              <w:rPr>
                                <w:b/>
                              </w:rPr>
                              <w:t>Fig.</w:t>
                            </w:r>
                            <w:r w:rsidR="00A809AC" w:rsidRPr="00D36D35">
                              <w:rPr>
                                <w:b/>
                              </w:rPr>
                              <w:t xml:space="preserve"> 1</w:t>
                            </w:r>
                            <w:r w:rsidR="00EF12DA" w:rsidRPr="00D36D35">
                              <w:t xml:space="preserve"> </w:t>
                            </w:r>
                            <w:r w:rsidR="00A809AC" w:rsidRPr="00D36D35">
                              <w:t xml:space="preserve">Stapling of Fab fragment of anti-HER2 antibody. A) </w:t>
                            </w:r>
                            <w:r w:rsidRPr="00D36D35">
                              <w:t>Stapling protocol</w:t>
                            </w:r>
                            <w:r w:rsidR="00A809AC" w:rsidRPr="00D36D35">
                              <w:t xml:space="preserve">; B) </w:t>
                            </w:r>
                            <w:r w:rsidR="00C429B3" w:rsidRPr="00D36D35">
                              <w:t>LC–MS</w:t>
                            </w:r>
                            <w:r w:rsidR="00A809AC" w:rsidRPr="00D36D35">
                              <w:t xml:space="preserve"> of native Fab and stapled Fab (from left to right): </w:t>
                            </w:r>
                            <w:r w:rsidR="007C0FCE" w:rsidRPr="00D36D35">
                              <w:t>n</w:t>
                            </w:r>
                            <w:r w:rsidR="00A809AC" w:rsidRPr="00D36D35">
                              <w:t>ative Fab</w:t>
                            </w:r>
                            <w:r w:rsidR="00B74573" w:rsidRPr="00D36D35">
                              <w:t xml:space="preserve"> (expected: 47638 Da, observed: 47638 Da)</w:t>
                            </w:r>
                            <w:r w:rsidR="00A809AC" w:rsidRPr="00D36D35">
                              <w:t>, stapled</w:t>
                            </w:r>
                            <w:r w:rsidR="001A66E0" w:rsidRPr="00D36D35">
                              <w:t xml:space="preserve"> Fab</w:t>
                            </w:r>
                            <w:r w:rsidR="00B74573" w:rsidRPr="00D36D35">
                              <w:t xml:space="preserve"> (expected: 47692 Da, observed: 47692 Da)</w:t>
                            </w:r>
                            <w:r w:rsidR="001A66E0" w:rsidRPr="00D36D35">
                              <w:t>, stapled Fab after incuba</w:t>
                            </w:r>
                            <w:r w:rsidR="00A809AC" w:rsidRPr="00D36D35">
                              <w:t>tion with GSH at 37 °C for 24 h, and stapled Fab after incubation with human plasma at 37 °C for 24 h. DMF = dimethylformamide.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11A01A" id="Text Box 11" o:spid="_x0000_s1028" type="#_x0000_t202" style="position:absolute;left:0;text-align:left;margin-left:1.6pt;margin-top:340.35pt;width:249.45pt;height:51.8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" stroked="f">
                <v:textbox style="mso-fit-shape-to-text:t" inset="0,0,0,0">
                  <w:txbxContent>
                    <w:p w14:paraId="2288B32D" w14:textId="57DDD85C" w:rsidR="00C56EC2" w:rsidRPr="00D36D35" w:rsidRDefault="00C56EC2" w:rsidP="001649AF">
                      <w:pPr>
                        <w:pStyle w:val="RSCI05CaptiontoFigureSchemeChartwithbottombar"/>
                      </w:pPr>
                      <w:r w:rsidRPr="00D36D35">
                        <w:rPr>
                          <w:noProof/>
                        </w:rPr>
                        <w:drawing>
                          <wp:inline distT="0" distB="0" distL="0" distR="0" wp14:anchorId="74C22A9E" wp14:editId="595E1EC8">
                            <wp:extent cx="3075786" cy="1722120"/>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1.png"/>
                                    <pic:cNvPicPr/>
                                  </pic:nvPicPr>
                                  <pic:blipFill>
                                    <a:blip r:embed="rId16">
                                      <a:extLst>
                                        <a:ext uri="{28A0092B-C50C-407E-A947-70E740481C1C}">
                                          <a14:useLocalDpi xmlns:a14="http://schemas.microsoft.com/office/drawing/2010/main" val="0"/>
                                        </a:ext>
                                      </a:extLst>
                                    </a:blip>
                                    <a:stretch>
                                      <a:fillRect/>
                                    </a:stretch>
                                  </pic:blipFill>
                                  <pic:spPr>
                                    <a:xfrm>
                                      <a:off x="0" y="0"/>
                                      <a:ext cx="3075786" cy="1722120"/>
                                    </a:xfrm>
                                    <a:prstGeom prst="rect">
                                      <a:avLst/>
                                    </a:prstGeom>
                                  </pic:spPr>
                                </pic:pic>
                              </a:graphicData>
                            </a:graphic>
                          </wp:inline>
                        </w:drawing>
                      </w:r>
                    </w:p>
                    <w:p w14:paraId="63A2E0E3" w14:textId="225F311C" w:rsidR="00A809AC" w:rsidRPr="00B74573" w:rsidRDefault="007638C2" w:rsidP="00B74573">
                      <w:pPr>
                        <w:pStyle w:val="RSCI05CaptiontoFigureSchemeChartwithbottombar"/>
                      </w:pPr>
                      <w:r w:rsidRPr="00D36D35">
                        <w:rPr>
                          <w:b/>
                        </w:rPr>
                        <w:t>Fig.</w:t>
                      </w:r>
                      <w:r w:rsidR="00A809AC" w:rsidRPr="00D36D35">
                        <w:rPr>
                          <w:b/>
                        </w:rPr>
                        <w:t xml:space="preserve"> 1</w:t>
                      </w:r>
                      <w:r w:rsidR="00EF12DA" w:rsidRPr="00D36D35">
                        <w:t xml:space="preserve"> </w:t>
                      </w:r>
                      <w:r w:rsidR="00A809AC" w:rsidRPr="00D36D35">
                        <w:t xml:space="preserve">Stapling of Fab fragment of anti-HER2 antibody. A) </w:t>
                      </w:r>
                      <w:r w:rsidRPr="00D36D35">
                        <w:t>Stapling protocol</w:t>
                      </w:r>
                      <w:r w:rsidR="00A809AC" w:rsidRPr="00D36D35">
                        <w:t xml:space="preserve">; B) </w:t>
                      </w:r>
                      <w:r w:rsidR="00C429B3" w:rsidRPr="00D36D35">
                        <w:t>LC–MS</w:t>
                      </w:r>
                      <w:r w:rsidR="00A809AC" w:rsidRPr="00D36D35">
                        <w:t xml:space="preserve"> of native Fab and stapled Fab (from left to right): </w:t>
                      </w:r>
                      <w:r w:rsidR="007C0FCE" w:rsidRPr="00D36D35">
                        <w:t>n</w:t>
                      </w:r>
                      <w:r w:rsidR="00A809AC" w:rsidRPr="00D36D35">
                        <w:t>ative Fab</w:t>
                      </w:r>
                      <w:r w:rsidR="00B74573" w:rsidRPr="00D36D35">
                        <w:t xml:space="preserve"> (expected: 47638 Da, observed: 47638 Da)</w:t>
                      </w:r>
                      <w:r w:rsidR="00A809AC" w:rsidRPr="00D36D35">
                        <w:t>, stapled</w:t>
                      </w:r>
                      <w:r w:rsidR="001A66E0" w:rsidRPr="00D36D35">
                        <w:t xml:space="preserve"> Fab</w:t>
                      </w:r>
                      <w:r w:rsidR="00B74573" w:rsidRPr="00D36D35">
                        <w:t xml:space="preserve"> (expected: 47692 Da, observed: 47692 Da)</w:t>
                      </w:r>
                      <w:r w:rsidR="001A66E0" w:rsidRPr="00D36D35">
                        <w:t>, stapled Fab after incuba</w:t>
                      </w:r>
                      <w:r w:rsidR="00A809AC" w:rsidRPr="00D36D35">
                        <w:t>tion with GSH at 37 °C for 24 h, and stapled Fab after incubation with human plasma at 37 °C for 24 h. DMF = dimethylformamide.</w:t>
                      </w:r>
                    </w:p>
                  </w:txbxContent>
                </v:textbox>
                <w10:wrap type="topAndBottom"/>
              </v:shape>
            </w:pict>
          </mc:Fallback>
        </mc:AlternateContent>
      </w:r>
      <w:r w:rsidR="001F10F6" w:rsidRPr="00D36D35">
        <w:t>We commence</w:t>
      </w:r>
      <w:r w:rsidR="00D53B97" w:rsidRPr="00D36D35">
        <w:t>d</w:t>
      </w:r>
      <w:r w:rsidR="001F10F6" w:rsidRPr="00D36D35">
        <w:t xml:space="preserve"> our investigation with the Fab fragment of anti-HER2 antibody, </w:t>
      </w:r>
      <w:r w:rsidR="00D92777" w:rsidRPr="00D36D35">
        <w:t xml:space="preserve">that </w:t>
      </w:r>
      <w:r w:rsidR="001F10F6" w:rsidRPr="00D36D35">
        <w:t>consist</w:t>
      </w:r>
      <w:r w:rsidR="00D92777" w:rsidRPr="00D36D35">
        <w:t>s</w:t>
      </w:r>
      <w:r w:rsidR="001F10F6" w:rsidRPr="00D36D35">
        <w:t xml:space="preserve"> of one solvent exposed interchain disulfide. </w:t>
      </w:r>
      <w:r w:rsidR="0006037C" w:rsidRPr="00D36D35">
        <w:t xml:space="preserve">HER2 is a member of the human epidermal growth factor receptor </w:t>
      </w:r>
      <w:r w:rsidR="009A1757" w:rsidRPr="00D36D35">
        <w:t>family and</w:t>
      </w:r>
      <w:r w:rsidR="0006037C" w:rsidRPr="00D36D35">
        <w:t xml:space="preserve"> </w:t>
      </w:r>
      <w:r w:rsidR="00300B94" w:rsidRPr="00D36D35">
        <w:t xml:space="preserve">is </w:t>
      </w:r>
      <w:r w:rsidR="0006037C" w:rsidRPr="00D36D35">
        <w:t>overexpressed in around 20</w:t>
      </w:r>
      <w:r w:rsidR="003F117E" w:rsidRPr="00D36D35">
        <w:t>–</w:t>
      </w:r>
      <w:r w:rsidR="0006037C" w:rsidRPr="00D36D35">
        <w:t>30% of breast</w:t>
      </w:r>
      <w:r w:rsidR="003F117E" w:rsidRPr="00D36D35">
        <w:t>-</w:t>
      </w:r>
      <w:r w:rsidR="0006037C" w:rsidRPr="00D36D35">
        <w:t>cancer tumours. In recent years, HER2 has become an important biomarker and target of therapy for breast cancer</w:t>
      </w:r>
      <w:r w:rsidR="007638C2" w:rsidRPr="00D36D35">
        <w:t>.</w:t>
      </w:r>
      <w:r w:rsidR="00365463" w:rsidRPr="00D36D35">
        <w:fldChar w:fldCharType="begin"/>
      </w:r>
      <w:r w:rsidR="006C79D2" w:rsidRPr="00D36D35">
        <w:instrText xml:space="preserve"> ADDIN EN.CITE &lt;EndNote&gt;&lt;Cite&gt;&lt;Author&gt;Mitri&lt;/Author&gt;&lt;Year&gt;2012&lt;/Year&gt;&lt;RecNum&gt;663&lt;/RecNum&gt;&lt;DisplayText&gt;&lt;style face="superscript"&gt;16&lt;/style&gt;&lt;/DisplayText&gt;&lt;record&gt;&lt;rec-number&gt;663&lt;/rec-number&gt;&lt;foreign-keys&gt;&lt;key app="EN" db-id="fpves2dxmsdpp0eerx45090drztr095st5wf" timestamp="1538999560"&gt;663&lt;/key&gt;&lt;/foreign-keys&gt;&lt;ref-type name="Journal Article"&gt;17&lt;/ref-type&gt;&lt;contributors&gt;&lt;authors&gt;&lt;author&gt;Mitri, Z.&lt;/author&gt;&lt;author&gt;Constantine, T.&lt;/author&gt;&lt;author&gt;O&amp;apos;Regan, R.&lt;/author&gt;&lt;/authors&gt;&lt;/contributors&gt;&lt;auth-address&gt;Department of Internal Medicine, Emory University, Atlanta, GA 30322, USA.&lt;/auth-address&gt;&lt;titles&gt;&lt;title&gt;The HER2 Receptor in Breast Cancer: Pathophysiology, Clinical Use, and New Advances in Therapy&lt;/title&gt;&lt;secondary-title&gt;Chemother Res Pract&lt;/secondary-title&gt;&lt;/titles&gt;&lt;periodical&gt;&lt;full-title&gt;Chemother Res Pract&lt;/full-title&gt;&lt;/periodical&gt;&lt;pages&gt;743193&lt;/pages&gt;&lt;volume&gt;2012&lt;/volume&gt;&lt;edition&gt;2013/01/16&lt;/edition&gt;&lt;dates&gt;&lt;year&gt;2012&lt;/year&gt;&lt;/dates&gt;&lt;isbn&gt;2090-2115 (Electronic)&amp;#xD;2090-2107 (Linking)&lt;/isbn&gt;&lt;accession-num&gt;23320171&lt;/accession-num&gt;&lt;urls&gt;&lt;related-urls&gt;&lt;url&gt;https://www.ncbi.nlm.nih.gov/pubmed/23320171&lt;/url&gt;&lt;/related-urls&gt;&lt;/urls&gt;&lt;custom2&gt;PMC3539433&lt;/custom2&gt;&lt;electronic-resource-num&gt;10.1155/2012/743193&lt;/electronic-resource-num&gt;&lt;/record&gt;&lt;/Cite&gt;&lt;/EndNote&gt;</w:instrText>
      </w:r>
      <w:r w:rsidR="00365463" w:rsidRPr="00D36D35">
        <w:fldChar w:fldCharType="separate"/>
      </w:r>
      <w:r w:rsidR="006C79D2" w:rsidRPr="00D36D35">
        <w:rPr>
          <w:noProof/>
          <w:vertAlign w:val="superscript"/>
        </w:rPr>
        <w:t>16</w:t>
      </w:r>
      <w:r w:rsidR="00365463" w:rsidRPr="00D36D35">
        <w:fldChar w:fldCharType="end"/>
      </w:r>
      <w:r w:rsidR="0006037C" w:rsidRPr="00D36D35">
        <w:t xml:space="preserve"> </w:t>
      </w:r>
      <w:r w:rsidR="000251A6" w:rsidRPr="00D36D35">
        <w:t>The first</w:t>
      </w:r>
      <w:r w:rsidR="0006037C" w:rsidRPr="00D36D35">
        <w:t xml:space="preserve"> an</w:t>
      </w:r>
      <w:r w:rsidR="000251A6" w:rsidRPr="00D36D35">
        <w:t>ti-HER2 monoclonal antibody</w:t>
      </w:r>
      <w:r w:rsidR="00497EA5" w:rsidRPr="00D36D35">
        <w:t>, t</w:t>
      </w:r>
      <w:r w:rsidR="0006037C" w:rsidRPr="00D36D35">
        <w:t>rastuzumab (Herceptin</w:t>
      </w:r>
      <w:r w:rsidR="00517A56" w:rsidRPr="00D36D35">
        <w:t>™</w:t>
      </w:r>
      <w:r w:rsidR="0006037C" w:rsidRPr="00D36D35">
        <w:t xml:space="preserve">), </w:t>
      </w:r>
      <w:r w:rsidR="00541907" w:rsidRPr="00D36D35">
        <w:t xml:space="preserve">was approved by </w:t>
      </w:r>
      <w:r w:rsidR="003F117E" w:rsidRPr="00D36D35">
        <w:t xml:space="preserve">the </w:t>
      </w:r>
      <w:r w:rsidR="00541907" w:rsidRPr="00D36D35">
        <w:t xml:space="preserve">FDA </w:t>
      </w:r>
      <w:r w:rsidR="009532BE" w:rsidRPr="00D36D35">
        <w:t xml:space="preserve">to treat HER2 receptor positive breast cancer </w:t>
      </w:r>
      <w:r w:rsidR="00541907" w:rsidRPr="00D36D35">
        <w:t>in 1998</w:t>
      </w:r>
      <w:r w:rsidR="0006037C" w:rsidRPr="00D36D35">
        <w:t>.</w:t>
      </w:r>
      <w:r w:rsidR="00B17EBC" w:rsidRPr="00D36D35">
        <w:t xml:space="preserve"> Herein, the Fab fragment </w:t>
      </w:r>
      <w:r w:rsidR="009A1757" w:rsidRPr="00D36D35">
        <w:t xml:space="preserve">was </w:t>
      </w:r>
      <w:r w:rsidR="00653E60" w:rsidRPr="00D36D35">
        <w:t>incubated with</w:t>
      </w:r>
      <w:r w:rsidR="009A1757" w:rsidRPr="00D36D35">
        <w:t xml:space="preserve"> TCEP</w:t>
      </w:r>
      <w:r w:rsidR="00653E60" w:rsidRPr="00D36D35">
        <w:t xml:space="preserve"> and</w:t>
      </w:r>
      <w:r w:rsidR="00520740" w:rsidRPr="00D36D35">
        <w:t xml:space="preserve"> </w:t>
      </w:r>
      <w:r w:rsidR="00B17EBC" w:rsidRPr="00D36D35">
        <w:t>stapling</w:t>
      </w:r>
      <w:r w:rsidR="009A1757" w:rsidRPr="00D36D35">
        <w:t xml:space="preserve"> reagent</w:t>
      </w:r>
      <w:r w:rsidR="00961021" w:rsidRPr="00D36D35">
        <w:t xml:space="preserve"> </w:t>
      </w:r>
      <w:r w:rsidR="00961021" w:rsidRPr="00D36D35">
        <w:rPr>
          <w:lang w:eastAsia="zh-CN"/>
        </w:rPr>
        <w:t>1,3-dibromo-2-methylpropane</w:t>
      </w:r>
      <w:r w:rsidR="009A1757" w:rsidRPr="00D36D35">
        <w:t xml:space="preserve"> </w:t>
      </w:r>
      <w:r w:rsidR="003F117E" w:rsidRPr="00D36D35">
        <w:t>(</w:t>
      </w:r>
      <w:r w:rsidR="00B17EBC" w:rsidRPr="00D36D35">
        <w:rPr>
          <w:b/>
        </w:rPr>
        <w:t>1</w:t>
      </w:r>
      <w:r w:rsidR="003F117E" w:rsidRPr="00D36D35">
        <w:t>)</w:t>
      </w:r>
      <w:r w:rsidR="00B17EBC" w:rsidRPr="00D36D35">
        <w:t xml:space="preserve"> </w:t>
      </w:r>
      <w:r w:rsidR="00653E60" w:rsidRPr="00D36D35">
        <w:t xml:space="preserve">in </w:t>
      </w:r>
      <w:r w:rsidR="003801EE" w:rsidRPr="00D36D35">
        <w:t xml:space="preserve">both </w:t>
      </w:r>
      <w:r w:rsidR="00653E60" w:rsidRPr="00D36D35">
        <w:t xml:space="preserve">neutral PBS buffer (pH 7.4) </w:t>
      </w:r>
      <w:r w:rsidR="00754838" w:rsidRPr="00D36D35">
        <w:t xml:space="preserve">and alkaline </w:t>
      </w:r>
      <w:r w:rsidR="00754838" w:rsidRPr="00D36D35">
        <w:rPr>
          <w:rFonts w:hint="eastAsia"/>
          <w:lang w:eastAsia="zh-CN"/>
        </w:rPr>
        <w:t>sodium</w:t>
      </w:r>
      <w:r w:rsidR="00754838" w:rsidRPr="00D36D35">
        <w:rPr>
          <w:lang w:eastAsia="zh-CN"/>
        </w:rPr>
        <w:t xml:space="preserve"> phosphate buffer (pH 9.1) </w:t>
      </w:r>
      <w:r w:rsidR="009E2ED0" w:rsidRPr="00D36D35">
        <w:t xml:space="preserve">at room temperature overnight </w:t>
      </w:r>
      <w:r w:rsidR="009A1757" w:rsidRPr="00D36D35">
        <w:t>(</w:t>
      </w:r>
      <w:r w:rsidR="007638C2" w:rsidRPr="00D36D35">
        <w:t>Fig.</w:t>
      </w:r>
      <w:r w:rsidR="00B17EBC" w:rsidRPr="00D36D35">
        <w:t xml:space="preserve"> 1A</w:t>
      </w:r>
      <w:r w:rsidR="009A1757" w:rsidRPr="00D36D35">
        <w:t xml:space="preserve">). </w:t>
      </w:r>
      <w:r w:rsidR="00160CAC" w:rsidRPr="00D36D35">
        <w:t>F</w:t>
      </w:r>
      <w:r w:rsidR="009A1757" w:rsidRPr="00D36D35">
        <w:t>ull conversion of the Fab fragment was observed by LC</w:t>
      </w:r>
      <w:r w:rsidR="0051221C" w:rsidRPr="00D36D35">
        <w:t>–</w:t>
      </w:r>
      <w:r w:rsidR="009A1757" w:rsidRPr="00D36D35">
        <w:t xml:space="preserve">MS </w:t>
      </w:r>
      <w:r w:rsidR="004F6E20" w:rsidRPr="00D36D35">
        <w:t>with the generation of the expected mass</w:t>
      </w:r>
      <w:r w:rsidR="00C569D7" w:rsidRPr="00D36D35">
        <w:t xml:space="preserve"> </w:t>
      </w:r>
      <w:r w:rsidR="00C569D7" w:rsidRPr="00D36D35">
        <w:t>(</w:t>
      </w:r>
      <w:r w:rsidR="007638C2" w:rsidRPr="00D36D35">
        <w:t>Fig.</w:t>
      </w:r>
      <w:r w:rsidR="00C569D7" w:rsidRPr="00D36D35">
        <w:t xml:space="preserve"> 1B</w:t>
      </w:r>
      <w:r w:rsidR="00DB059F" w:rsidRPr="00D36D35">
        <w:rPr>
          <w:lang w:eastAsia="zh-CN"/>
        </w:rPr>
        <w:t>,</w:t>
      </w:r>
      <w:r w:rsidR="00DB059F" w:rsidRPr="00D36D35">
        <w:t xml:space="preserve"> Fig. S1</w:t>
      </w:r>
      <w:r w:rsidR="00754838" w:rsidRPr="00D36D35">
        <w:t>-3</w:t>
      </w:r>
      <w:r w:rsidR="00DB059F" w:rsidRPr="00D36D35">
        <w:t>, ESI†</w:t>
      </w:r>
      <w:r w:rsidR="00C569D7" w:rsidRPr="00D36D35">
        <w:t>)</w:t>
      </w:r>
      <w:r w:rsidR="009A1757" w:rsidRPr="00D36D35">
        <w:t xml:space="preserve">. </w:t>
      </w:r>
      <w:r w:rsidR="00653E60" w:rsidRPr="00D36D35">
        <w:t>The co-incubation with TCEP and stapling r</w:t>
      </w:r>
      <w:r w:rsidR="00FB4D24" w:rsidRPr="00D36D35">
        <w:t>eagent</w:t>
      </w:r>
      <w:r w:rsidR="008E137A" w:rsidRPr="00D36D35">
        <w:t xml:space="preserve"> (</w:t>
      </w:r>
      <w:r w:rsidR="008E137A" w:rsidRPr="00D36D35">
        <w:rPr>
          <w:b/>
        </w:rPr>
        <w:t>1</w:t>
      </w:r>
      <w:r w:rsidR="008E137A" w:rsidRPr="00D36D35">
        <w:t>)</w:t>
      </w:r>
      <w:r w:rsidR="00FB4D24" w:rsidRPr="00D36D35">
        <w:t xml:space="preserve"> in a ‘one-pot’ manner may be used to avoid</w:t>
      </w:r>
      <w:r w:rsidR="00653E60" w:rsidRPr="00D36D35">
        <w:t xml:space="preserve"> disulfide scrambling. </w:t>
      </w:r>
      <w:r w:rsidR="00A22839" w:rsidRPr="00D36D35">
        <w:t xml:space="preserve">Moreover, the </w:t>
      </w:r>
      <w:proofErr w:type="spellStart"/>
      <w:r w:rsidR="00FB4D24" w:rsidRPr="00D36D35">
        <w:t>chemo</w:t>
      </w:r>
      <w:r w:rsidR="00E621E2" w:rsidRPr="00D36D35">
        <w:t>selectivity</w:t>
      </w:r>
      <w:proofErr w:type="spellEnd"/>
      <w:r w:rsidR="00E621E2" w:rsidRPr="00D36D35">
        <w:t xml:space="preserve"> of the </w:t>
      </w:r>
      <w:proofErr w:type="spellStart"/>
      <w:r w:rsidR="00E621E2" w:rsidRPr="00D36D35">
        <w:t>disulfide</w:t>
      </w:r>
      <w:proofErr w:type="spellEnd"/>
      <w:r w:rsidR="00E621E2" w:rsidRPr="00D36D35">
        <w:t xml:space="preserve"> stapling reaction was confir</w:t>
      </w:r>
      <w:r w:rsidR="00FB4D24" w:rsidRPr="00D36D35">
        <w:t xml:space="preserve">med </w:t>
      </w:r>
      <w:r w:rsidR="00A97D61" w:rsidRPr="00D36D35">
        <w:t xml:space="preserve">through reaction of the </w:t>
      </w:r>
      <w:proofErr w:type="spellStart"/>
      <w:r w:rsidR="00A97D61" w:rsidRPr="00D36D35">
        <w:t>staped</w:t>
      </w:r>
      <w:proofErr w:type="spellEnd"/>
      <w:r w:rsidR="00A97D61" w:rsidRPr="00D36D35">
        <w:t xml:space="preserve"> product with Ellman’s reagent [5,5’-dithiobis(2-nitrobenzoic acid)]. We found that t</w:t>
      </w:r>
      <w:r w:rsidR="00E621E2" w:rsidRPr="00D36D35">
        <w:t xml:space="preserve">he </w:t>
      </w:r>
      <w:r w:rsidR="00A22839" w:rsidRPr="00D36D35">
        <w:t xml:space="preserve">stapled Fab </w:t>
      </w:r>
      <w:r w:rsidR="00E621E2" w:rsidRPr="00D36D35">
        <w:t xml:space="preserve">remained unchanged after </w:t>
      </w:r>
      <w:r w:rsidR="00A97D61" w:rsidRPr="00D36D35">
        <w:t xml:space="preserve">incubation with Ellman’s reagent </w:t>
      </w:r>
      <w:r w:rsidR="00A22839" w:rsidRPr="00D36D35">
        <w:t>at room temperature for 6 h</w:t>
      </w:r>
      <w:r w:rsidR="00A97D61" w:rsidRPr="00D36D35">
        <w:t xml:space="preserve"> which demonstrates that all free </w:t>
      </w:r>
      <w:proofErr w:type="spellStart"/>
      <w:r w:rsidR="00A97D61" w:rsidRPr="00D36D35">
        <w:t>thiosl</w:t>
      </w:r>
      <w:proofErr w:type="spellEnd"/>
      <w:r w:rsidR="00A97D61" w:rsidRPr="00D36D35">
        <w:t xml:space="preserve"> had reacted</w:t>
      </w:r>
      <w:r w:rsidR="002A2B47" w:rsidRPr="00D36D35">
        <w:t xml:space="preserve"> (Fig. S4, ESI†)</w:t>
      </w:r>
      <w:r w:rsidR="00A22839" w:rsidRPr="00D36D35">
        <w:t xml:space="preserve">. </w:t>
      </w:r>
      <w:r w:rsidR="009A1757" w:rsidRPr="00D36D35">
        <w:t xml:space="preserve">As </w:t>
      </w:r>
      <w:r w:rsidR="004B497A" w:rsidRPr="00D36D35">
        <w:t>mentioned above</w:t>
      </w:r>
      <w:r w:rsidR="003F117E" w:rsidRPr="00D36D35">
        <w:t>,</w:t>
      </w:r>
      <w:r w:rsidR="009A1757" w:rsidRPr="00D36D35">
        <w:t xml:space="preserve"> disulfide bonds can be reduced </w:t>
      </w:r>
      <w:r w:rsidR="00A8216B" w:rsidRPr="00D36D35">
        <w:t>and</w:t>
      </w:r>
      <w:r w:rsidR="004B497A" w:rsidRPr="00D36D35">
        <w:t xml:space="preserve"> exchanged when circulating inside </w:t>
      </w:r>
      <w:r w:rsidR="003F117E" w:rsidRPr="00D36D35">
        <w:t xml:space="preserve">the </w:t>
      </w:r>
      <w:r w:rsidR="004B497A" w:rsidRPr="00D36D35">
        <w:t xml:space="preserve">human body </w:t>
      </w:r>
      <w:r w:rsidR="003F117E" w:rsidRPr="00D36D35">
        <w:t>as a result of</w:t>
      </w:r>
      <w:r w:rsidR="004B497A" w:rsidRPr="00D36D35">
        <w:t xml:space="preserve"> the instability of disulfides</w:t>
      </w:r>
      <w:r w:rsidR="009A1757" w:rsidRPr="00D36D35">
        <w:t xml:space="preserve">, </w:t>
      </w:r>
      <w:r w:rsidR="00472595" w:rsidRPr="00D36D35">
        <w:t xml:space="preserve">therefore, </w:t>
      </w:r>
      <w:r w:rsidR="009A1757" w:rsidRPr="00D36D35">
        <w:t xml:space="preserve">the stability of the stapled Fab </w:t>
      </w:r>
      <w:r w:rsidR="00B7354F" w:rsidRPr="00D36D35">
        <w:t xml:space="preserve">obtained </w:t>
      </w:r>
      <w:r w:rsidR="009A1757" w:rsidRPr="00D36D35">
        <w:t xml:space="preserve">was tested with </w:t>
      </w:r>
      <w:r w:rsidR="00797B94" w:rsidRPr="00D36D35">
        <w:t xml:space="preserve">biological thiols, </w:t>
      </w:r>
      <w:r w:rsidR="00041D60" w:rsidRPr="00D36D35">
        <w:t>glutathione (</w:t>
      </w:r>
      <w:r w:rsidR="009A1757" w:rsidRPr="00D36D35">
        <w:t>GSH</w:t>
      </w:r>
      <w:r w:rsidR="00041D60" w:rsidRPr="00D36D35">
        <w:t>)</w:t>
      </w:r>
      <w:r w:rsidR="00797B94" w:rsidRPr="00D36D35">
        <w:t xml:space="preserve"> and</w:t>
      </w:r>
      <w:r w:rsidR="009A1757" w:rsidRPr="00D36D35">
        <w:t xml:space="preserve"> </w:t>
      </w:r>
      <w:r w:rsidR="00041D60" w:rsidRPr="00D36D35">
        <w:t xml:space="preserve">human </w:t>
      </w:r>
      <w:r w:rsidR="009A1757" w:rsidRPr="00D36D35">
        <w:t>plasma. After 24 hours</w:t>
      </w:r>
      <w:r w:rsidR="00700582" w:rsidRPr="00D36D35">
        <w:t xml:space="preserve"> incubation with GSH or plasma at 37 °C</w:t>
      </w:r>
      <w:r w:rsidR="009A1757" w:rsidRPr="00D36D35">
        <w:t xml:space="preserve">, the peak of stapled Fab was still clearly </w:t>
      </w:r>
      <w:r w:rsidR="002962BE" w:rsidRPr="00D36D35">
        <w:t>shown on</w:t>
      </w:r>
      <w:r w:rsidR="009A1757" w:rsidRPr="00D36D35">
        <w:t xml:space="preserve"> LC</w:t>
      </w:r>
      <w:r w:rsidR="007638C2" w:rsidRPr="00D36D35">
        <w:t>–</w:t>
      </w:r>
      <w:r w:rsidR="009A1757" w:rsidRPr="00D36D35">
        <w:t>MS</w:t>
      </w:r>
      <w:r w:rsidR="00797B94" w:rsidRPr="00D36D35">
        <w:t xml:space="preserve"> (</w:t>
      </w:r>
      <w:r w:rsidR="007638C2" w:rsidRPr="00D36D35">
        <w:t>Fig.</w:t>
      </w:r>
      <w:r w:rsidR="00797B94" w:rsidRPr="00D36D35">
        <w:t xml:space="preserve"> 1B</w:t>
      </w:r>
      <w:r w:rsidR="00DB059F" w:rsidRPr="00D36D35">
        <w:rPr>
          <w:lang w:eastAsia="zh-CN"/>
        </w:rPr>
        <w:t>,</w:t>
      </w:r>
      <w:r w:rsidR="00DB059F" w:rsidRPr="00D36D35">
        <w:t xml:space="preserve"> Fig. S</w:t>
      </w:r>
      <w:r w:rsidR="001424B1" w:rsidRPr="00D36D35">
        <w:t>5</w:t>
      </w:r>
      <w:r w:rsidR="00DB059F" w:rsidRPr="00D36D35">
        <w:t xml:space="preserve"> and </w:t>
      </w:r>
      <w:r w:rsidR="001424B1" w:rsidRPr="00D36D35">
        <w:t>7</w:t>
      </w:r>
      <w:r w:rsidR="00DB059F" w:rsidRPr="00D36D35">
        <w:t>, ESI†</w:t>
      </w:r>
      <w:r w:rsidR="00797B94" w:rsidRPr="00D36D35">
        <w:t>)</w:t>
      </w:r>
      <w:r w:rsidR="009A1757" w:rsidRPr="00D36D35">
        <w:t xml:space="preserve">, </w:t>
      </w:r>
      <w:r w:rsidR="00B7354F" w:rsidRPr="00D36D35">
        <w:t xml:space="preserve">which </w:t>
      </w:r>
      <w:r w:rsidR="004075A8" w:rsidRPr="00D36D35">
        <w:t>demonstrat</w:t>
      </w:r>
      <w:r w:rsidR="007906B7" w:rsidRPr="00D36D35">
        <w:t>e</w:t>
      </w:r>
      <w:r w:rsidR="0041450C" w:rsidRPr="00D36D35">
        <w:t>s</w:t>
      </w:r>
      <w:r w:rsidR="009A1757" w:rsidRPr="00D36D35">
        <w:t xml:space="preserve"> that </w:t>
      </w:r>
      <w:r w:rsidR="00A003CF" w:rsidRPr="00D36D35">
        <w:t xml:space="preserve">the stapled Fab </w:t>
      </w:r>
      <w:r w:rsidR="00AC717F" w:rsidRPr="00D36D35">
        <w:t>is</w:t>
      </w:r>
      <w:r w:rsidR="009A1757" w:rsidRPr="00D36D35">
        <w:t xml:space="preserve"> stable in the presence of </w:t>
      </w:r>
      <w:r w:rsidR="00562DF8" w:rsidRPr="00D36D35">
        <w:t>biological thiols</w:t>
      </w:r>
      <w:r w:rsidR="009A1757" w:rsidRPr="00D36D35">
        <w:t>.</w:t>
      </w:r>
      <w:r w:rsidR="00351D5C" w:rsidRPr="00D36D35">
        <w:t xml:space="preserve"> In comparison, th</w:t>
      </w:r>
      <w:r w:rsidR="00A97D61" w:rsidRPr="00D36D35">
        <w:t xml:space="preserve">e native Fab was fully reduced in the presence of </w:t>
      </w:r>
      <w:r w:rsidR="00351D5C" w:rsidRPr="00D36D35">
        <w:t xml:space="preserve">GSH </w:t>
      </w:r>
      <w:r w:rsidR="00A97D61" w:rsidRPr="00D36D35">
        <w:t>under</w:t>
      </w:r>
      <w:r w:rsidR="00351D5C" w:rsidRPr="00D36D35">
        <w:t xml:space="preserve"> </w:t>
      </w:r>
      <w:r w:rsidR="00A97D61" w:rsidRPr="00D36D35">
        <w:t>identical</w:t>
      </w:r>
      <w:r w:rsidR="00351D5C" w:rsidRPr="00D36D35">
        <w:t xml:space="preserve"> condition</w:t>
      </w:r>
      <w:r w:rsidR="00A97D61" w:rsidRPr="00D36D35">
        <w:t>s</w:t>
      </w:r>
      <w:r w:rsidR="001424B1" w:rsidRPr="00D36D35">
        <w:t xml:space="preserve"> (Fig. S6, ESI†)</w:t>
      </w:r>
      <w:r w:rsidR="00351D5C" w:rsidRPr="00D36D35">
        <w:t>.</w:t>
      </w:r>
    </w:p>
    <w:p w14:paraId="671FE153" w14:textId="6AF5D2A1" w:rsidR="00A20D5A" w:rsidRPr="00D36D35" w:rsidRDefault="00A20D5A" w:rsidP="005848B8">
      <w:pPr>
        <w:pStyle w:val="RSCB02ArticleText"/>
      </w:pPr>
    </w:p>
    <w:p w14:paraId="4B149326" w14:textId="35701901" w:rsidR="00F32680" w:rsidRPr="00D36D35" w:rsidRDefault="00EE1B6D" w:rsidP="00E3139E">
      <w:pPr>
        <w:pStyle w:val="RSCB06BHeadingSub-Section"/>
      </w:pPr>
      <w:r w:rsidRPr="00D36D35">
        <w:t xml:space="preserve">Stapling of full-length </w:t>
      </w:r>
      <w:r w:rsidR="00BD01A4" w:rsidRPr="00D36D35">
        <w:t>IgG antibody t</w:t>
      </w:r>
      <w:r w:rsidRPr="00D36D35">
        <w:t>rastuzumab</w:t>
      </w:r>
    </w:p>
    <w:p w14:paraId="51663E81" w14:textId="3ADFB26C" w:rsidR="008E793D" w:rsidRPr="00D36D35" w:rsidRDefault="00682071" w:rsidP="00FF6523">
      <w:pPr>
        <w:pStyle w:val="RSCB02ArticleText"/>
        <w:rPr>
          <w:rFonts w:cstheme="minorHAnsi"/>
        </w:rPr>
      </w:pPr>
      <w:r w:rsidRPr="00D36D35">
        <w:t xml:space="preserve">After the successful application on </w:t>
      </w:r>
      <w:r w:rsidR="00B7354F" w:rsidRPr="00D36D35">
        <w:t xml:space="preserve">the </w:t>
      </w:r>
      <w:r w:rsidRPr="00D36D35">
        <w:t>Fab fragment, the stapling method was then applied to full</w:t>
      </w:r>
      <w:r w:rsidR="00F6321B" w:rsidRPr="00D36D35">
        <w:t>-length</w:t>
      </w:r>
      <w:r w:rsidRPr="00D36D35">
        <w:t xml:space="preserve"> antibody</w:t>
      </w:r>
      <w:r w:rsidR="00A67680" w:rsidRPr="00D36D35">
        <w:t xml:space="preserve"> t</w:t>
      </w:r>
      <w:r w:rsidRPr="00D36D35">
        <w:t>r</w:t>
      </w:r>
      <w:r w:rsidR="001F6F07" w:rsidRPr="00D36D35">
        <w:t>a</w:t>
      </w:r>
      <w:r w:rsidRPr="00D36D35">
        <w:t>st</w:t>
      </w:r>
      <w:r w:rsidR="001F6F07" w:rsidRPr="00D36D35">
        <w:t>u</w:t>
      </w:r>
      <w:r w:rsidRPr="00D36D35">
        <w:t>zumab,</w:t>
      </w:r>
      <w:r w:rsidR="00B7354F" w:rsidRPr="00D36D35">
        <w:t xml:space="preserve"> which </w:t>
      </w:r>
      <w:r w:rsidR="00D86519" w:rsidRPr="00D36D35">
        <w:t>contain</w:t>
      </w:r>
      <w:r w:rsidR="00B7354F" w:rsidRPr="00D36D35">
        <w:t>s</w:t>
      </w:r>
      <w:r w:rsidRPr="00D36D35">
        <w:t xml:space="preserve"> four interchain disulfide bonds</w:t>
      </w:r>
      <w:r w:rsidR="00B7354F" w:rsidRPr="00D36D35">
        <w:t>;</w:t>
      </w:r>
      <w:r w:rsidRPr="00D36D35">
        <w:t xml:space="preserve"> two </w:t>
      </w:r>
      <w:r w:rsidR="00F60DE3" w:rsidRPr="00D36D35">
        <w:t xml:space="preserve">between </w:t>
      </w:r>
      <w:r w:rsidR="00B7354F" w:rsidRPr="00D36D35">
        <w:t xml:space="preserve">the </w:t>
      </w:r>
      <w:r w:rsidR="00F60DE3" w:rsidRPr="00D36D35">
        <w:t>light and heavy chain</w:t>
      </w:r>
      <w:r w:rsidR="00B7354F" w:rsidRPr="00D36D35">
        <w:t>s</w:t>
      </w:r>
      <w:r w:rsidR="00F60DE3" w:rsidRPr="00D36D35">
        <w:t xml:space="preserve">, </w:t>
      </w:r>
      <w:r w:rsidR="00B7354F" w:rsidRPr="00D36D35">
        <w:t xml:space="preserve">and </w:t>
      </w:r>
      <w:r w:rsidRPr="00D36D35">
        <w:t>two between heavy chains (</w:t>
      </w:r>
      <w:r w:rsidR="007638C2" w:rsidRPr="00D36D35">
        <w:t>Fig.</w:t>
      </w:r>
      <w:r w:rsidRPr="00D36D35">
        <w:t xml:space="preserve"> </w:t>
      </w:r>
      <w:r w:rsidR="00B50AC8" w:rsidRPr="00D36D35">
        <w:t>2A</w:t>
      </w:r>
      <w:r w:rsidRPr="00D36D35">
        <w:t xml:space="preserve">). </w:t>
      </w:r>
      <w:r w:rsidR="000277FC" w:rsidRPr="00D36D35">
        <w:t>Th</w:t>
      </w:r>
      <w:r w:rsidRPr="00D36D35">
        <w:t xml:space="preserve">e reaction was initially conducted at 4 </w:t>
      </w:r>
      <w:r w:rsidR="0088555C" w:rsidRPr="00D36D35">
        <w:t>°C</w:t>
      </w:r>
      <w:r w:rsidRPr="00D36D35">
        <w:t xml:space="preserve"> to slow down the stapling </w:t>
      </w:r>
      <w:r w:rsidR="00B7354F" w:rsidRPr="00D36D35">
        <w:t>and</w:t>
      </w:r>
      <w:r w:rsidRPr="00D36D35">
        <w:t xml:space="preserve"> </w:t>
      </w:r>
      <w:r w:rsidR="001D0DA4" w:rsidRPr="00D36D35">
        <w:t xml:space="preserve">to </w:t>
      </w:r>
      <w:r w:rsidRPr="00D36D35">
        <w:t>avoid undesired cross-link</w:t>
      </w:r>
      <w:r w:rsidR="001D0DA4" w:rsidRPr="00D36D35">
        <w:t>s</w:t>
      </w:r>
      <w:r w:rsidRPr="00D36D35">
        <w:t xml:space="preserve">. However, </w:t>
      </w:r>
      <w:r w:rsidR="003B62B1" w:rsidRPr="00D36D35">
        <w:t xml:space="preserve">since </w:t>
      </w:r>
      <w:r w:rsidR="00B7354F" w:rsidRPr="00D36D35">
        <w:t xml:space="preserve">only </w:t>
      </w:r>
      <w:r w:rsidRPr="00D36D35">
        <w:t xml:space="preserve">trace </w:t>
      </w:r>
      <w:r w:rsidR="003B62B1" w:rsidRPr="00D36D35">
        <w:t xml:space="preserve">amounts </w:t>
      </w:r>
      <w:r w:rsidRPr="00D36D35">
        <w:t xml:space="preserve">of stapled product </w:t>
      </w:r>
      <w:r w:rsidR="003B62B1" w:rsidRPr="00D36D35">
        <w:t>were</w:t>
      </w:r>
      <w:r w:rsidRPr="00D36D35">
        <w:t xml:space="preserve"> observed after 12 h</w:t>
      </w:r>
      <w:r w:rsidR="002D7DF6" w:rsidRPr="00D36D35">
        <w:t>,</w:t>
      </w:r>
      <w:r w:rsidR="00B7354F" w:rsidRPr="00D36D35">
        <w:t xml:space="preserve"> </w:t>
      </w:r>
      <w:r w:rsidRPr="00D36D35">
        <w:t xml:space="preserve">the reaction was </w:t>
      </w:r>
      <w:r w:rsidR="003B62B1" w:rsidRPr="00D36D35">
        <w:t>warmed up</w:t>
      </w:r>
      <w:r w:rsidR="00CD07DB" w:rsidRPr="00D36D35">
        <w:t xml:space="preserve"> to </w:t>
      </w:r>
      <w:r w:rsidRPr="00D36D35">
        <w:t>room temperature</w:t>
      </w:r>
      <w:r w:rsidR="00C21BF2" w:rsidRPr="00D36D35">
        <w:t xml:space="preserve">. After being incubated </w:t>
      </w:r>
      <w:r w:rsidRPr="00D36D35">
        <w:t>overnight,</w:t>
      </w:r>
      <w:r w:rsidR="004D77D8" w:rsidRPr="00D36D35">
        <w:t xml:space="preserve"> the</w:t>
      </w:r>
      <w:r w:rsidRPr="00D36D35">
        <w:t xml:space="preserve"> peaks </w:t>
      </w:r>
      <w:r w:rsidR="00B232EB" w:rsidRPr="00D36D35">
        <w:t xml:space="preserve">that related to </w:t>
      </w:r>
      <w:r w:rsidRPr="00D36D35">
        <w:t>the reduced heavy and light chain</w:t>
      </w:r>
      <w:r w:rsidR="00987C54" w:rsidRPr="00D36D35">
        <w:t xml:space="preserve"> disappeared </w:t>
      </w:r>
      <w:r w:rsidR="003B62B1" w:rsidRPr="00D36D35">
        <w:t>on</w:t>
      </w:r>
      <w:r w:rsidR="00987C54" w:rsidRPr="00D36D35">
        <w:t xml:space="preserve"> LC</w:t>
      </w:r>
      <w:r w:rsidR="00C429B3" w:rsidRPr="00D36D35">
        <w:t>–</w:t>
      </w:r>
      <w:r w:rsidR="00987C54" w:rsidRPr="00D36D35">
        <w:t xml:space="preserve">MS, </w:t>
      </w:r>
      <w:r w:rsidR="00B232EB" w:rsidRPr="00D36D35">
        <w:t xml:space="preserve">which </w:t>
      </w:r>
      <w:r w:rsidR="00987C54" w:rsidRPr="00D36D35">
        <w:t>indicat</w:t>
      </w:r>
      <w:r w:rsidR="00B232EB" w:rsidRPr="00D36D35">
        <w:t>es</w:t>
      </w:r>
      <w:r w:rsidR="00987C54" w:rsidRPr="00D36D35">
        <w:t xml:space="preserve"> that the fragments have been </w:t>
      </w:r>
      <w:r w:rsidR="0068541C" w:rsidRPr="00D36D35">
        <w:t>covalently linked</w:t>
      </w:r>
      <w:r w:rsidRPr="00D36D35">
        <w:t xml:space="preserve">. </w:t>
      </w:r>
      <w:r w:rsidR="0068541C" w:rsidRPr="00D36D35">
        <w:t>Next</w:t>
      </w:r>
      <w:r w:rsidR="00F95B07" w:rsidRPr="00D36D35">
        <w:t xml:space="preserve">, </w:t>
      </w:r>
      <w:r w:rsidR="00B232EB" w:rsidRPr="00D36D35">
        <w:t>sodium dodecyl sulfate–polyacrylamide gel electrophoresis</w:t>
      </w:r>
      <w:r w:rsidR="00B232EB" w:rsidRPr="00D36D35" w:rsidDel="00B232EB">
        <w:t xml:space="preserve"> </w:t>
      </w:r>
      <w:r w:rsidR="00B232EB" w:rsidRPr="00D36D35">
        <w:t>(</w:t>
      </w:r>
      <w:r w:rsidRPr="00D36D35">
        <w:t>SDS</w:t>
      </w:r>
      <w:r w:rsidR="0068541C" w:rsidRPr="00D36D35">
        <w:t>–</w:t>
      </w:r>
      <w:r w:rsidRPr="00D36D35">
        <w:t>PAGE</w:t>
      </w:r>
      <w:r w:rsidR="00B232EB" w:rsidRPr="00D36D35">
        <w:t>)</w:t>
      </w:r>
      <w:r w:rsidRPr="00D36D35">
        <w:t xml:space="preserve"> was </w:t>
      </w:r>
      <w:r w:rsidR="00F95B07" w:rsidRPr="00D36D35">
        <w:t>conducted</w:t>
      </w:r>
      <w:r w:rsidRPr="00D36D35">
        <w:t xml:space="preserve"> </w:t>
      </w:r>
      <w:r w:rsidR="00B232EB" w:rsidRPr="00D36D35">
        <w:t>under</w:t>
      </w:r>
      <w:r w:rsidRPr="00D36D35">
        <w:t xml:space="preserve"> both non-reducing and reducing conditions. </w:t>
      </w:r>
      <w:r w:rsidR="0068541C" w:rsidRPr="00D36D35">
        <w:t xml:space="preserve">Similar bands were observed </w:t>
      </w:r>
      <w:r w:rsidR="0068541C" w:rsidRPr="00D36D35">
        <w:lastRenderedPageBreak/>
        <w:t xml:space="preserve">under non-reducing conditions </w:t>
      </w:r>
      <w:r w:rsidRPr="00D36D35">
        <w:t>(</w:t>
      </w:r>
      <w:r w:rsidR="007638C2" w:rsidRPr="00D36D35">
        <w:t>Fig.</w:t>
      </w:r>
      <w:r w:rsidRPr="00D36D35">
        <w:t xml:space="preserve"> </w:t>
      </w:r>
      <w:r w:rsidR="005B45CD" w:rsidRPr="00D36D35">
        <w:t>2B</w:t>
      </w:r>
      <w:r w:rsidRPr="00D36D35">
        <w:t xml:space="preserve">, </w:t>
      </w:r>
      <w:r w:rsidR="0068541C" w:rsidRPr="00D36D35">
        <w:t>l</w:t>
      </w:r>
      <w:r w:rsidRPr="00D36D35">
        <w:t xml:space="preserve">ane </w:t>
      </w:r>
      <w:r w:rsidR="00502974" w:rsidRPr="00D36D35">
        <w:t>1</w:t>
      </w:r>
      <w:r w:rsidR="001F5EDB" w:rsidRPr="00D36D35">
        <w:t xml:space="preserve">, native trastuzumab, </w:t>
      </w:r>
      <w:r w:rsidR="0068541C" w:rsidRPr="00D36D35">
        <w:t>l</w:t>
      </w:r>
      <w:r w:rsidR="001F5EDB" w:rsidRPr="00D36D35">
        <w:t>an</w:t>
      </w:r>
      <w:r w:rsidR="00B232EB" w:rsidRPr="00D36D35">
        <w:t>e</w:t>
      </w:r>
      <w:r w:rsidR="001F5EDB" w:rsidRPr="00D36D35">
        <w:t xml:space="preserve"> </w:t>
      </w:r>
      <w:r w:rsidR="00502974" w:rsidRPr="00D36D35">
        <w:t>2</w:t>
      </w:r>
      <w:r w:rsidR="001F5EDB" w:rsidRPr="00D36D35">
        <w:t xml:space="preserve"> and 3, stapled trastuzumab</w:t>
      </w:r>
      <w:r w:rsidR="00502974" w:rsidRPr="00D36D35">
        <w:t xml:space="preserve">), </w:t>
      </w:r>
      <w:r w:rsidR="00B232EB" w:rsidRPr="00D36D35">
        <w:t xml:space="preserve">which shows </w:t>
      </w:r>
      <w:r w:rsidRPr="00D36D35">
        <w:t>that the antibody maintained its structur</w:t>
      </w:r>
      <w:r w:rsidR="0068541C" w:rsidRPr="00D36D35">
        <w:t>al integrity</w:t>
      </w:r>
      <w:r w:rsidR="004F4F59" w:rsidRPr="00D36D35">
        <w:t xml:space="preserve"> </w:t>
      </w:r>
      <w:r w:rsidR="00F95D16" w:rsidRPr="00D36D35">
        <w:t xml:space="preserve">after the </w:t>
      </w:r>
      <w:r w:rsidR="0068541C" w:rsidRPr="00D36D35">
        <w:t xml:space="preserve">stapling </w:t>
      </w:r>
      <w:r w:rsidR="00F95D16" w:rsidRPr="00D36D35">
        <w:t>process</w:t>
      </w:r>
      <w:r w:rsidRPr="00D36D35">
        <w:t>. Under reducing conditions, the native antibody (</w:t>
      </w:r>
      <w:r w:rsidR="0068541C" w:rsidRPr="00D36D35">
        <w:t>lane</w:t>
      </w:r>
      <w:r w:rsidRPr="00D36D35">
        <w:t xml:space="preserve"> </w:t>
      </w:r>
      <w:r w:rsidR="001F5EDB" w:rsidRPr="00D36D35">
        <w:t>4</w:t>
      </w:r>
      <w:r w:rsidRPr="00D36D35">
        <w:t>) was reduced to heavy (~50 kDa) and light chain</w:t>
      </w:r>
      <w:r w:rsidR="00950AB7" w:rsidRPr="00D36D35">
        <w:t>s</w:t>
      </w:r>
      <w:r w:rsidRPr="00D36D35">
        <w:t xml:space="preserve"> (~25 kDa). However, the stapled antibody (</w:t>
      </w:r>
      <w:r w:rsidR="0068541C" w:rsidRPr="00D36D35">
        <w:t>l</w:t>
      </w:r>
      <w:r w:rsidRPr="00D36D35">
        <w:t>ane 4</w:t>
      </w:r>
      <w:r w:rsidR="001F5EDB" w:rsidRPr="00D36D35">
        <w:t xml:space="preserve"> and 5</w:t>
      </w:r>
      <w:r w:rsidRPr="00D36D35">
        <w:t xml:space="preserve">) </w:t>
      </w:r>
      <w:r w:rsidR="008778AC" w:rsidRPr="00D36D35">
        <w:t>was not reduced</w:t>
      </w:r>
      <w:r w:rsidRPr="00D36D35">
        <w:t xml:space="preserve">, </w:t>
      </w:r>
      <w:r w:rsidR="00B232EB" w:rsidRPr="00D36D35">
        <w:t xml:space="preserve">which </w:t>
      </w:r>
      <w:r w:rsidRPr="00D36D35">
        <w:t>confirm</w:t>
      </w:r>
      <w:r w:rsidR="00B232EB" w:rsidRPr="00D36D35">
        <w:t>s</w:t>
      </w:r>
      <w:r w:rsidRPr="00D36D35">
        <w:t xml:space="preserve"> that the antibody was stapled under reducing conditions. </w:t>
      </w:r>
      <w:r w:rsidR="00B232EB" w:rsidRPr="00D36D35">
        <w:t>Furthermore</w:t>
      </w:r>
      <w:r w:rsidRPr="00D36D35">
        <w:t>, the stapled antibody</w:t>
      </w:r>
      <w:r w:rsidR="00773AD8" w:rsidRPr="00D36D35">
        <w:t xml:space="preserve"> </w:t>
      </w:r>
      <w:r w:rsidRPr="00D36D35">
        <w:t xml:space="preserve">also </w:t>
      </w:r>
      <w:r w:rsidR="00C664D2" w:rsidRPr="00D36D35">
        <w:rPr>
          <w:rFonts w:cstheme="minorHAnsi"/>
          <w:noProof/>
          <w:w w:val="100"/>
        </w:rPr>
        <mc:AlternateContent>
          <mc:Choice Requires="wpg">
            <w:drawing>
              <wp:anchor distT="0" distB="0" distL="114300" distR="114300" simplePos="0" relativeHeight="251695104" behindDoc="0" locked="0" layoutInCell="1" allowOverlap="1" wp14:anchorId="0D9A5A37" wp14:editId="1AD38584">
                <wp:simplePos x="0" y="0"/>
                <wp:positionH relativeFrom="column">
                  <wp:posOffset>3314700</wp:posOffset>
                </wp:positionH>
                <wp:positionV relativeFrom="paragraph">
                  <wp:posOffset>62786</wp:posOffset>
                </wp:positionV>
                <wp:extent cx="3168015" cy="3136900"/>
                <wp:effectExtent l="0" t="0" r="0" b="0"/>
                <wp:wrapTopAndBottom/>
                <wp:docPr id="26" name="Group 26"/>
                <wp:cNvGraphicFramePr/>
                <a:graphic xmlns:a="http://schemas.openxmlformats.org/drawingml/2006/main">
                  <a:graphicData uri="http://schemas.microsoft.com/office/word/2010/wordprocessingGroup">
                    <wpg:wgp>
                      <wpg:cNvGrpSpPr/>
                      <wpg:grpSpPr>
                        <a:xfrm>
                          <a:off x="0" y="0"/>
                          <a:ext cx="3168015" cy="3136900"/>
                          <a:chOff x="0" y="0"/>
                          <a:chExt cx="3168015" cy="3136900"/>
                        </a:xfrm>
                      </wpg:grpSpPr>
                      <pic:pic xmlns:pic="http://schemas.openxmlformats.org/drawingml/2006/picture">
                        <pic:nvPicPr>
                          <pic:cNvPr id="21" name="Picture 2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68015" cy="2419350"/>
                          </a:xfrm>
                          <a:prstGeom prst="rect">
                            <a:avLst/>
                          </a:prstGeom>
                        </pic:spPr>
                      </pic:pic>
                      <wps:wsp>
                        <wps:cNvPr id="24" name="Text Box 24"/>
                        <wps:cNvSpPr txBox="1"/>
                        <wps:spPr>
                          <a:xfrm>
                            <a:off x="0" y="2479040"/>
                            <a:ext cx="3168015" cy="657860"/>
                          </a:xfrm>
                          <a:prstGeom prst="rect">
                            <a:avLst/>
                          </a:prstGeom>
                          <a:solidFill>
                            <a:prstClr val="white"/>
                          </a:solidFill>
                          <a:ln>
                            <a:noFill/>
                          </a:ln>
                        </wps:spPr>
                        <wps:txbx>
                          <w:txbxContent>
                            <w:p w14:paraId="2370C60F" w14:textId="0050034F" w:rsidR="00A809AC" w:rsidRPr="00440F7D" w:rsidRDefault="007638C2" w:rsidP="00497867">
                              <w:pPr>
                                <w:pStyle w:val="RSCI05CaptiontoFigureSchemeChartwithbottombar"/>
                                <w:rPr>
                                  <w:rFonts w:cs="Times New Roman"/>
                                  <w:noProof/>
                                  <w:sz w:val="22"/>
                                  <w:szCs w:val="22"/>
                                </w:rPr>
                              </w:pPr>
                              <w:r w:rsidRPr="00EF12DA">
                                <w:rPr>
                                  <w:b/>
                                </w:rPr>
                                <w:t>Fig.</w:t>
                              </w:r>
                              <w:r w:rsidR="00A809AC" w:rsidRPr="00EF12DA">
                                <w:rPr>
                                  <w:b/>
                                </w:rPr>
                                <w:t xml:space="preserve"> </w:t>
                              </w:r>
                              <w:r w:rsidR="00D36D35">
                                <w:rPr>
                                  <w:b/>
                                  <w:noProof/>
                                </w:rPr>
                                <w:t xml:space="preserve">3 </w:t>
                              </w:r>
                              <w:r w:rsidR="00A809AC">
                                <w:t>CD</w:t>
                              </w:r>
                              <w:r w:rsidR="00A809AC" w:rsidRPr="00053354">
                                <w:t xml:space="preserve"> scans of </w:t>
                              </w:r>
                              <w:r w:rsidR="00A809AC">
                                <w:t xml:space="preserve">A) </w:t>
                              </w:r>
                              <w:r w:rsidR="00A809AC" w:rsidRPr="00053354">
                                <w:t xml:space="preserve">native and </w:t>
                              </w:r>
                              <w:r w:rsidR="00A809AC">
                                <w:t xml:space="preserve">B) </w:t>
                              </w:r>
                              <w:r w:rsidR="00A809AC" w:rsidRPr="00053354">
                                <w:t>stapled trastuzumab at different temperatures</w:t>
                              </w:r>
                              <w:r w:rsidR="00A809AC">
                                <w:t>;</w:t>
                              </w:r>
                              <w:r w:rsidR="00A809AC" w:rsidRPr="00053354">
                                <w:t xml:space="preserve"> </w:t>
                              </w:r>
                              <w:r w:rsidR="00A809AC">
                                <w:t xml:space="preserve">C) CD scans of native and stapled trastuzumab at 80 </w:t>
                              </w:r>
                              <w:r w:rsidR="00A809AC" w:rsidRPr="009E5CDB">
                                <w:t>°C</w:t>
                              </w:r>
                              <w:r w:rsidR="00A809AC">
                                <w:t xml:space="preserve"> and D) 25 </w:t>
                              </w:r>
                              <w:r w:rsidR="00A809AC" w:rsidRPr="009E5CDB">
                                <w:t>°C</w:t>
                              </w:r>
                              <w:r w:rsidR="00A809AC">
                                <w:t xml:space="preserve"> after denaturation. </w:t>
                              </w:r>
                              <w:r w:rsidR="00A809AC" w:rsidRPr="00053354">
                                <w:t>Antibodies were diluted in PBS to a final concentration of 0.4 mg</w:t>
                              </w:r>
                              <w:r w:rsidR="00A809AC">
                                <w:t>/</w:t>
                              </w:r>
                              <w:r w:rsidR="00A809AC" w:rsidRPr="00053354">
                                <w:t>m</w:t>
                              </w:r>
                              <w:r w:rsidR="00931B8C">
                                <w:t>L</w:t>
                              </w:r>
                              <w:r w:rsidR="00A809AC" w:rsidRPr="00053354">
                                <w:t xml:space="preserve"> in each sample. Data were the average of ten runs.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D9A5A37" id="Group 26" o:spid="_x0000_s1029" style="position:absolute;left:0;text-align:left;margin-left:261pt;margin-top:4.95pt;width:249.45pt;height:247pt;z-index:251695104" coordsize="31680,31369" o:gfxdata="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&#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&#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&#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&#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&#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&#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&#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&#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&#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30" type="#_x0000_t75" style="position:absolute;width:31680;height:241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">
                  <v:imagedata r:id="rId18" o:title=""/>
                </v:shape>
                <v:shape id="Text Box 24" o:spid="_x0000_s1031" type="#_x0000_t202" style="position:absolute;top:24790;width:31680;height:65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" stroked="f">
                  <v:textbox style="mso-fit-shape-to-text:t" inset="0,0,0,0">
                    <w:txbxContent>
                      <w:p w14:paraId="2370C60F" w14:textId="0050034F" w:rsidR="00A809AC" w:rsidRPr="00440F7D" w:rsidRDefault="007638C2" w:rsidP="00497867">
                        <w:pPr>
                          <w:pStyle w:val="RSCI05CaptiontoFigureSchemeChartwithbottombar"/>
                          <w:rPr>
                            <w:rFonts w:cs="Times New Roman"/>
                            <w:noProof/>
                            <w:sz w:val="22"/>
                            <w:szCs w:val="22"/>
                          </w:rPr>
                        </w:pPr>
                        <w:r w:rsidRPr="00EF12DA">
                          <w:rPr>
                            <w:b/>
                          </w:rPr>
                          <w:t>Fig.</w:t>
                        </w:r>
                        <w:r w:rsidR="00A809AC" w:rsidRPr="00EF12DA">
                          <w:rPr>
                            <w:b/>
                          </w:rPr>
                          <w:t xml:space="preserve"> </w:t>
                        </w:r>
                        <w:r w:rsidR="00D36D35">
                          <w:rPr>
                            <w:b/>
                            <w:noProof/>
                          </w:rPr>
                          <w:t xml:space="preserve">3 </w:t>
                        </w:r>
                        <w:r w:rsidR="00A809AC">
                          <w:t>CD</w:t>
                        </w:r>
                        <w:r w:rsidR="00A809AC" w:rsidRPr="00053354">
                          <w:t xml:space="preserve"> scans of </w:t>
                        </w:r>
                        <w:r w:rsidR="00A809AC">
                          <w:t xml:space="preserve">A) </w:t>
                        </w:r>
                        <w:r w:rsidR="00A809AC" w:rsidRPr="00053354">
                          <w:t xml:space="preserve">native and </w:t>
                        </w:r>
                        <w:r w:rsidR="00A809AC">
                          <w:t xml:space="preserve">B) </w:t>
                        </w:r>
                        <w:r w:rsidR="00A809AC" w:rsidRPr="00053354">
                          <w:t>stapled trastuzumab at different temperatures</w:t>
                        </w:r>
                        <w:r w:rsidR="00A809AC">
                          <w:t>;</w:t>
                        </w:r>
                        <w:r w:rsidR="00A809AC" w:rsidRPr="00053354">
                          <w:t xml:space="preserve"> </w:t>
                        </w:r>
                        <w:r w:rsidR="00A809AC">
                          <w:t xml:space="preserve">C) CD scans of native and stapled trastuzumab at 80 </w:t>
                        </w:r>
                        <w:r w:rsidR="00A809AC" w:rsidRPr="009E5CDB">
                          <w:t>°C</w:t>
                        </w:r>
                        <w:r w:rsidR="00A809AC">
                          <w:t xml:space="preserve"> and D) 25 </w:t>
                        </w:r>
                        <w:r w:rsidR="00A809AC" w:rsidRPr="009E5CDB">
                          <w:t>°C</w:t>
                        </w:r>
                        <w:r w:rsidR="00A809AC">
                          <w:t xml:space="preserve"> after denaturation. </w:t>
                        </w:r>
                        <w:r w:rsidR="00A809AC" w:rsidRPr="00053354">
                          <w:t>Antibodies were diluted in PBS to a final concentration of 0.4 mg</w:t>
                        </w:r>
                        <w:r w:rsidR="00A809AC">
                          <w:t>/</w:t>
                        </w:r>
                        <w:r w:rsidR="00A809AC" w:rsidRPr="00053354">
                          <w:t>m</w:t>
                        </w:r>
                        <w:r w:rsidR="00931B8C">
                          <w:t>L</w:t>
                        </w:r>
                        <w:r w:rsidR="00A809AC" w:rsidRPr="00053354">
                          <w:t xml:space="preserve"> in each sample. Data were the average of ten runs.</w:t>
                        </w:r>
                      </w:p>
                    </w:txbxContent>
                  </v:textbox>
                </v:shape>
                <w10:wrap type="topAndBottom"/>
              </v:group>
            </w:pict>
          </mc:Fallback>
        </mc:AlternateContent>
      </w:r>
      <w:r w:rsidRPr="00D36D35">
        <w:t>had a band</w:t>
      </w:r>
      <w:r w:rsidR="00B232EB" w:rsidRPr="00D36D35">
        <w:t xml:space="preserve"> </w:t>
      </w:r>
      <w:r w:rsidR="00B232EB" w:rsidRPr="00D36D35">
        <w:sym w:font="Symbol" w:char="F0BB"/>
      </w:r>
      <w:r w:rsidRPr="00D36D35">
        <w:t xml:space="preserve">75 kDa, which </w:t>
      </w:r>
      <w:r w:rsidR="0068541C" w:rsidRPr="00D36D35">
        <w:t>correspond to</w:t>
      </w:r>
      <w:r w:rsidRPr="00D36D35">
        <w:t xml:space="preserve"> the </w:t>
      </w:r>
      <w:r w:rsidR="00D3561D" w:rsidRPr="00D36D35">
        <w:t xml:space="preserve">half-stapled antibody, </w:t>
      </w:r>
      <w:r w:rsidRPr="00D36D35">
        <w:t xml:space="preserve">intrachain stapling </w:t>
      </w:r>
      <w:r w:rsidR="00920DBC" w:rsidRPr="00D36D35">
        <w:t xml:space="preserve">of the cysteines </w:t>
      </w:r>
      <w:r w:rsidR="00D3561D" w:rsidRPr="00D36D35">
        <w:t>on</w:t>
      </w:r>
      <w:r w:rsidR="00920DBC" w:rsidRPr="00D36D35">
        <w:t xml:space="preserve"> the same heavy chain </w:t>
      </w:r>
      <w:r w:rsidRPr="00D36D35">
        <w:t>(</w:t>
      </w:r>
      <w:r w:rsidR="007638C2" w:rsidRPr="00D36D35">
        <w:t>Fig.</w:t>
      </w:r>
      <w:r w:rsidRPr="00D36D35">
        <w:t xml:space="preserve"> </w:t>
      </w:r>
      <w:r w:rsidR="00167932" w:rsidRPr="00D36D35">
        <w:t>S</w:t>
      </w:r>
      <w:r w:rsidR="00882AB5" w:rsidRPr="00D36D35">
        <w:t>8</w:t>
      </w:r>
      <w:r w:rsidR="0068541C" w:rsidRPr="00D36D35">
        <w:t>, ESI†</w:t>
      </w:r>
      <w:r w:rsidRPr="00D36D35">
        <w:t xml:space="preserve">). Because the </w:t>
      </w:r>
      <w:r w:rsidR="00D3561D" w:rsidRPr="00D36D35">
        <w:t xml:space="preserve">two </w:t>
      </w:r>
      <w:r w:rsidRPr="00D36D35">
        <w:t xml:space="preserve">interchain disulfide bonds </w:t>
      </w:r>
      <w:r w:rsidR="00D3561D" w:rsidRPr="00D36D35">
        <w:t xml:space="preserve">at the hinge region </w:t>
      </w:r>
      <w:r w:rsidRPr="00D36D35">
        <w:t xml:space="preserve">were close to each </w:t>
      </w:r>
      <w:r w:rsidRPr="00D36D35">
        <w:rPr>
          <w:rFonts w:cstheme="minorHAnsi"/>
        </w:rPr>
        <w:t xml:space="preserve">other, the stapling between </w:t>
      </w:r>
      <w:r w:rsidR="00D3561D" w:rsidRPr="00D36D35">
        <w:rPr>
          <w:rFonts w:cstheme="minorHAnsi"/>
        </w:rPr>
        <w:t>the</w:t>
      </w:r>
      <w:r w:rsidRPr="00D36D35">
        <w:rPr>
          <w:rFonts w:cstheme="minorHAnsi"/>
        </w:rPr>
        <w:t xml:space="preserve"> cysteines</w:t>
      </w:r>
      <w:r w:rsidR="00D3561D" w:rsidRPr="00D36D35">
        <w:rPr>
          <w:rFonts w:cstheme="minorHAnsi"/>
        </w:rPr>
        <w:t xml:space="preserve"> on the same heavy chain</w:t>
      </w:r>
      <w:r w:rsidRPr="00D36D35">
        <w:rPr>
          <w:rFonts w:cstheme="minorHAnsi"/>
        </w:rPr>
        <w:t xml:space="preserve"> cannot be avoided. In this case, </w:t>
      </w:r>
      <w:r w:rsidR="00B232EB" w:rsidRPr="00D36D35">
        <w:rPr>
          <w:rFonts w:cstheme="minorHAnsi"/>
        </w:rPr>
        <w:t>because</w:t>
      </w:r>
      <w:r w:rsidRPr="00D36D35">
        <w:rPr>
          <w:rFonts w:cstheme="minorHAnsi"/>
        </w:rPr>
        <w:t xml:space="preserve"> it was not at the binding </w:t>
      </w:r>
      <w:r w:rsidR="007D7093" w:rsidRPr="00D36D35">
        <w:rPr>
          <w:rFonts w:cstheme="minorHAnsi"/>
        </w:rPr>
        <w:t>domain</w:t>
      </w:r>
      <w:r w:rsidRPr="00D36D35">
        <w:rPr>
          <w:rFonts w:cstheme="minorHAnsi"/>
        </w:rPr>
        <w:t xml:space="preserve"> of antibody, the affinity </w:t>
      </w:r>
      <w:r w:rsidR="007D7093" w:rsidRPr="00D36D35">
        <w:rPr>
          <w:rFonts w:cstheme="minorHAnsi"/>
        </w:rPr>
        <w:t>and</w:t>
      </w:r>
      <w:r w:rsidRPr="00D36D35">
        <w:rPr>
          <w:rFonts w:cstheme="minorHAnsi"/>
        </w:rPr>
        <w:t xml:space="preserve"> kinetic propert</w:t>
      </w:r>
      <w:r w:rsidR="00B232EB" w:rsidRPr="00D36D35">
        <w:rPr>
          <w:rFonts w:cstheme="minorHAnsi"/>
        </w:rPr>
        <w:t>ies</w:t>
      </w:r>
      <w:r w:rsidRPr="00D36D35">
        <w:rPr>
          <w:rFonts w:cstheme="minorHAnsi"/>
        </w:rPr>
        <w:t xml:space="preserve"> </w:t>
      </w:r>
      <w:r w:rsidR="00B232EB" w:rsidRPr="00D36D35">
        <w:rPr>
          <w:rFonts w:cstheme="minorHAnsi"/>
        </w:rPr>
        <w:t>were unaffected</w:t>
      </w:r>
      <w:r w:rsidRPr="00D36D35">
        <w:rPr>
          <w:rFonts w:cstheme="minorHAnsi"/>
        </w:rPr>
        <w:t>.</w:t>
      </w:r>
      <w:r w:rsidR="008E793D" w:rsidRPr="00D36D35">
        <w:rPr>
          <w:rFonts w:cstheme="minorHAnsi"/>
        </w:rPr>
        <w:t xml:space="preserve"> Native mass spectrometry was also conducted to validate the results (</w:t>
      </w:r>
      <w:r w:rsidR="0068541C" w:rsidRPr="00D36D35">
        <w:t>Fig. S</w:t>
      </w:r>
      <w:r w:rsidR="00882AB5" w:rsidRPr="00D36D35">
        <w:t>9</w:t>
      </w:r>
      <w:r w:rsidR="0068541C" w:rsidRPr="00D36D35">
        <w:t>, ESI†</w:t>
      </w:r>
      <w:r w:rsidR="008E793D" w:rsidRPr="00D36D35">
        <w:rPr>
          <w:rFonts w:cstheme="minorHAnsi"/>
        </w:rPr>
        <w:t xml:space="preserve">). The </w:t>
      </w:r>
      <w:r w:rsidR="00376834" w:rsidRPr="00D36D35">
        <w:rPr>
          <w:rFonts w:cstheme="minorHAnsi"/>
        </w:rPr>
        <w:t xml:space="preserve">mass of stapled trastuzumab was 204 Da </w:t>
      </w:r>
      <w:r w:rsidR="004B46E9" w:rsidRPr="00D36D35">
        <w:rPr>
          <w:rFonts w:cstheme="minorHAnsi"/>
        </w:rPr>
        <w:t>larger</w:t>
      </w:r>
      <w:r w:rsidR="00376834" w:rsidRPr="00D36D35">
        <w:rPr>
          <w:rFonts w:cstheme="minorHAnsi"/>
        </w:rPr>
        <w:t xml:space="preserve"> than the one of native trastuzumab, </w:t>
      </w:r>
      <w:r w:rsidR="00B232EB" w:rsidRPr="00D36D35">
        <w:rPr>
          <w:rFonts w:cstheme="minorHAnsi"/>
        </w:rPr>
        <w:t xml:space="preserve">which </w:t>
      </w:r>
      <w:r w:rsidR="00376834" w:rsidRPr="00D36D35">
        <w:rPr>
          <w:rFonts w:cstheme="minorHAnsi"/>
        </w:rPr>
        <w:t>indicat</w:t>
      </w:r>
      <w:r w:rsidR="0041450C" w:rsidRPr="00D36D35">
        <w:rPr>
          <w:rFonts w:cstheme="minorHAnsi"/>
        </w:rPr>
        <w:t>es</w:t>
      </w:r>
      <w:r w:rsidR="00376834" w:rsidRPr="00D36D35">
        <w:rPr>
          <w:rFonts w:cstheme="minorHAnsi"/>
        </w:rPr>
        <w:t xml:space="preserve"> that there </w:t>
      </w:r>
      <w:r w:rsidR="006D2112" w:rsidRPr="00D36D35">
        <w:rPr>
          <w:rFonts w:cstheme="minorHAnsi"/>
        </w:rPr>
        <w:t>were</w:t>
      </w:r>
      <w:r w:rsidR="00376834" w:rsidRPr="00D36D35">
        <w:rPr>
          <w:rFonts w:cstheme="minorHAnsi"/>
        </w:rPr>
        <w:t xml:space="preserve"> </w:t>
      </w:r>
      <w:r w:rsidR="00B232EB" w:rsidRPr="00D36D35">
        <w:rPr>
          <w:rFonts w:cstheme="minorHAnsi"/>
        </w:rPr>
        <w:t>approxim</w:t>
      </w:r>
      <w:r w:rsidR="0000479A" w:rsidRPr="00D36D35">
        <w:rPr>
          <w:rFonts w:cstheme="minorHAnsi"/>
        </w:rPr>
        <w:t>a</w:t>
      </w:r>
      <w:r w:rsidR="00B232EB" w:rsidRPr="00D36D35">
        <w:rPr>
          <w:rFonts w:cstheme="minorHAnsi"/>
        </w:rPr>
        <w:t xml:space="preserve">tely </w:t>
      </w:r>
      <w:r w:rsidR="00376834" w:rsidRPr="00D36D35">
        <w:rPr>
          <w:rFonts w:cstheme="minorHAnsi"/>
        </w:rPr>
        <w:t xml:space="preserve">four disulfides being stapled. </w:t>
      </w:r>
    </w:p>
    <w:p w14:paraId="2198872C" w14:textId="6CF76494" w:rsidR="00C236B3" w:rsidRPr="00D36D35" w:rsidRDefault="00C236B3" w:rsidP="00FF6523">
      <w:pPr>
        <w:pStyle w:val="RSCB02ArticleText"/>
        <w:rPr>
          <w:rFonts w:cstheme="minorHAnsi"/>
        </w:rPr>
      </w:pPr>
    </w:p>
    <w:p w14:paraId="01BA05E6" w14:textId="34498F89" w:rsidR="00452007" w:rsidRPr="00D36D35" w:rsidRDefault="00452007" w:rsidP="009E5CDB">
      <w:pPr>
        <w:pStyle w:val="RSCB06BHeadingSub-Section"/>
        <w:jc w:val="both"/>
        <w:rPr>
          <w:rFonts w:cstheme="minorHAnsi"/>
          <w:szCs w:val="18"/>
        </w:rPr>
      </w:pPr>
      <w:r w:rsidRPr="00D36D35">
        <w:rPr>
          <w:rFonts w:cstheme="minorHAnsi"/>
          <w:szCs w:val="18"/>
        </w:rPr>
        <w:t>Evaluation of the binding affinity of stapled trastuzumab</w:t>
      </w:r>
    </w:p>
    <w:p w14:paraId="0CA96477" w14:textId="1A0E94BC" w:rsidR="00170D3A" w:rsidRPr="00D36D35" w:rsidRDefault="0000479A">
      <w:pPr>
        <w:pStyle w:val="RSCB02ArticleText"/>
        <w:rPr>
          <w:rFonts w:cstheme="minorHAnsi"/>
        </w:rPr>
      </w:pPr>
      <w:r w:rsidRPr="00D36D35">
        <w:rPr>
          <w:rFonts w:cstheme="minorHAnsi"/>
        </w:rPr>
        <w:t>T</w:t>
      </w:r>
      <w:r w:rsidR="00170D3A" w:rsidRPr="00D36D35">
        <w:rPr>
          <w:rFonts w:cstheme="minorHAnsi"/>
        </w:rPr>
        <w:t xml:space="preserve">o investigate </w:t>
      </w:r>
      <w:r w:rsidR="00C31B52" w:rsidRPr="00D36D35">
        <w:rPr>
          <w:rFonts w:cstheme="minorHAnsi"/>
        </w:rPr>
        <w:t>whether the staple structure affected</w:t>
      </w:r>
      <w:r w:rsidR="00170D3A" w:rsidRPr="00D36D35">
        <w:rPr>
          <w:rFonts w:cstheme="minorHAnsi"/>
        </w:rPr>
        <w:t xml:space="preserve"> the binding affinity of antibodies, the bio-layer interferometry (BLI) was </w:t>
      </w:r>
      <w:r w:rsidR="00C519F9" w:rsidRPr="00D36D35">
        <w:rPr>
          <w:rFonts w:cstheme="minorHAnsi"/>
        </w:rPr>
        <w:t>used</w:t>
      </w:r>
      <w:r w:rsidR="00C31B52" w:rsidRPr="00D36D35">
        <w:rPr>
          <w:rFonts w:cstheme="minorHAnsi"/>
        </w:rPr>
        <w:t xml:space="preserve"> to investigate the binding kinetics of the native and </w:t>
      </w:r>
      <w:r w:rsidR="00DC34B6" w:rsidRPr="00D36D35">
        <w:rPr>
          <w:rFonts w:cstheme="minorHAnsi"/>
        </w:rPr>
        <w:t>stapled</w:t>
      </w:r>
      <w:r w:rsidR="00C31B52" w:rsidRPr="00D36D35">
        <w:rPr>
          <w:rFonts w:cstheme="minorHAnsi"/>
        </w:rPr>
        <w:t xml:space="preserve"> trastuzumab</w:t>
      </w:r>
      <w:r w:rsidR="007E2158" w:rsidRPr="00D36D35">
        <w:rPr>
          <w:rFonts w:cstheme="minorHAnsi"/>
        </w:rPr>
        <w:t xml:space="preserve"> against the HER2 receptor</w:t>
      </w:r>
      <w:r w:rsidR="00170D3A" w:rsidRPr="00D36D35">
        <w:rPr>
          <w:rFonts w:cstheme="minorHAnsi"/>
        </w:rPr>
        <w:t xml:space="preserve">. The binding between the antibody immobilized on the biosensor tip surface </w:t>
      </w:r>
      <w:r w:rsidRPr="00D36D35">
        <w:rPr>
          <w:rFonts w:cstheme="minorHAnsi"/>
        </w:rPr>
        <w:t>by means of a</w:t>
      </w:r>
      <w:r w:rsidR="00DC34B6" w:rsidRPr="00D36D35">
        <w:rPr>
          <w:rFonts w:cstheme="minorHAnsi"/>
        </w:rPr>
        <w:t xml:space="preserve"> streptavidin</w:t>
      </w:r>
      <w:r w:rsidR="00947C9A" w:rsidRPr="00D36D35">
        <w:rPr>
          <w:rFonts w:cstheme="minorHAnsi"/>
        </w:rPr>
        <w:t xml:space="preserve"> (SA)</w:t>
      </w:r>
      <w:r w:rsidR="00DC34B6" w:rsidRPr="00D36D35">
        <w:rPr>
          <w:rFonts w:cstheme="minorHAnsi"/>
        </w:rPr>
        <w:t xml:space="preserve">-biotin interaction </w:t>
      </w:r>
      <w:r w:rsidR="00170D3A" w:rsidRPr="00D36D35">
        <w:rPr>
          <w:rFonts w:cstheme="minorHAnsi"/>
        </w:rPr>
        <w:t>and the re</w:t>
      </w:r>
      <w:r w:rsidR="00806154" w:rsidRPr="00D36D35">
        <w:rPr>
          <w:rFonts w:cstheme="minorHAnsi"/>
        </w:rPr>
        <w:t>ceptor HER2 in solution produced</w:t>
      </w:r>
      <w:r w:rsidR="00170D3A" w:rsidRPr="00D36D35">
        <w:rPr>
          <w:rFonts w:cstheme="minorHAnsi"/>
        </w:rPr>
        <w:t xml:space="preserve"> an increase in optical thickness at the biosensor tip, which result</w:t>
      </w:r>
      <w:r w:rsidR="00711401" w:rsidRPr="00D36D35">
        <w:rPr>
          <w:rFonts w:cstheme="minorHAnsi"/>
        </w:rPr>
        <w:t>ed</w:t>
      </w:r>
      <w:r w:rsidR="00170D3A" w:rsidRPr="00D36D35">
        <w:rPr>
          <w:rFonts w:cstheme="minorHAnsi"/>
        </w:rPr>
        <w:t xml:space="preserve"> in a wavelength shift</w:t>
      </w:r>
      <w:r w:rsidRPr="00D36D35">
        <w:rPr>
          <w:rFonts w:cstheme="minorHAnsi"/>
        </w:rPr>
        <w:t xml:space="preserve">. Such a shift is </w:t>
      </w:r>
      <w:r w:rsidR="00170D3A" w:rsidRPr="00D36D35">
        <w:rPr>
          <w:rFonts w:cstheme="minorHAnsi"/>
        </w:rPr>
        <w:t>a direct measurement of the thickness of antibodies and receptors</w:t>
      </w:r>
      <w:r w:rsidR="0041450C" w:rsidRPr="00D36D35">
        <w:rPr>
          <w:rFonts w:cstheme="minorHAnsi"/>
        </w:rPr>
        <w:t>.</w:t>
      </w:r>
      <w:r w:rsidR="007C7E2E" w:rsidRPr="00D36D35">
        <w:rPr>
          <w:rFonts w:cstheme="minorHAnsi"/>
        </w:rPr>
        <w:fldChar w:fldCharType="begin">
          <w:fldData xml:space="preserve">PEVuZE5vdGU+PENpdGU+PEF1dGhvcj5QZXRlcnNlbjwvQXV0aG9yPjxZZWFyPjIwMTc8L1llYXI+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</w:fldData>
        </w:fldChar>
      </w:r>
      <w:r w:rsidR="00FB1FA9" w:rsidRPr="00D36D35">
        <w:rPr>
          <w:rFonts w:cstheme="minorHAnsi"/>
        </w:rPr>
        <w:instrText xml:space="preserve"> ADDIN EN.CITE </w:instrText>
      </w:r>
      <w:r w:rsidR="00FB1FA9" w:rsidRPr="00D36D35">
        <w:rPr>
          <w:rFonts w:cstheme="minorHAnsi"/>
        </w:rPr>
        <w:fldChar w:fldCharType="begin">
          <w:fldData xml:space="preserve">PEVuZE5vdGU+PENpdGU+PEF1dGhvcj5QZXRlcnNlbjwvQXV0aG9yPjxZZWFyPjIwMTc8L1llYXI+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</w:fldData>
        </w:fldChar>
      </w:r>
      <w:r w:rsidR="00FB1FA9" w:rsidRPr="00D36D35">
        <w:rPr>
          <w:rFonts w:cstheme="minorHAnsi"/>
        </w:rPr>
        <w:instrText xml:space="preserve"> ADDIN EN.CITE.DATA </w:instrText>
      </w:r>
      <w:r w:rsidR="00FB1FA9" w:rsidRPr="00D36D35">
        <w:rPr>
          <w:rFonts w:cstheme="minorHAnsi"/>
        </w:rPr>
      </w:r>
      <w:r w:rsidR="00FB1FA9" w:rsidRPr="00D36D35">
        <w:rPr>
          <w:rFonts w:cstheme="minorHAnsi"/>
        </w:rPr>
        <w:fldChar w:fldCharType="end"/>
      </w:r>
      <w:r w:rsidR="007C7E2E" w:rsidRPr="00D36D35">
        <w:rPr>
          <w:rFonts w:cstheme="minorHAnsi"/>
        </w:rPr>
      </w:r>
      <w:r w:rsidR="007C7E2E" w:rsidRPr="00D36D35">
        <w:rPr>
          <w:rFonts w:cstheme="minorHAnsi"/>
        </w:rPr>
        <w:fldChar w:fldCharType="separate"/>
      </w:r>
      <w:r w:rsidR="006C79D2" w:rsidRPr="00D36D35">
        <w:rPr>
          <w:rFonts w:cstheme="minorHAnsi"/>
          <w:noProof/>
          <w:vertAlign w:val="superscript"/>
        </w:rPr>
        <w:t>17</w:t>
      </w:r>
      <w:r w:rsidR="007C7E2E" w:rsidRPr="00D36D35">
        <w:rPr>
          <w:rFonts w:cstheme="minorHAnsi"/>
        </w:rPr>
        <w:fldChar w:fldCharType="end"/>
      </w:r>
      <w:r w:rsidR="00170D3A" w:rsidRPr="00D36D35">
        <w:rPr>
          <w:rFonts w:cstheme="minorHAnsi"/>
        </w:rPr>
        <w:t xml:space="preserve"> Firstly, the native and stapled </w:t>
      </w:r>
      <w:r w:rsidR="005C4099" w:rsidRPr="00D36D35">
        <w:rPr>
          <w:rFonts w:cstheme="minorHAnsi"/>
        </w:rPr>
        <w:t xml:space="preserve">trastuzumab </w:t>
      </w:r>
      <w:r w:rsidR="00170D3A" w:rsidRPr="00D36D35">
        <w:rPr>
          <w:rFonts w:cstheme="minorHAnsi"/>
        </w:rPr>
        <w:t xml:space="preserve">were biotinylated with </w:t>
      </w:r>
      <w:r w:rsidR="00FF4E55" w:rsidRPr="00D36D35">
        <w:rPr>
          <w:rFonts w:cstheme="minorHAnsi"/>
          <w:lang w:eastAsia="zh-CN"/>
        </w:rPr>
        <w:t>a w</w:t>
      </w:r>
      <w:r w:rsidR="00FF4E55" w:rsidRPr="00D36D35">
        <w:rPr>
          <w:rFonts w:cstheme="minorHAnsi"/>
        </w:rPr>
        <w:t xml:space="preserve">ater-soluble NHS-ester biotinylation reagent </w:t>
      </w:r>
      <w:r w:rsidR="00170D3A" w:rsidRPr="00D36D35">
        <w:rPr>
          <w:rFonts w:cstheme="minorHAnsi"/>
        </w:rPr>
        <w:t>NHS-PEG</w:t>
      </w:r>
      <w:r w:rsidR="00170D3A" w:rsidRPr="00D36D35">
        <w:rPr>
          <w:rFonts w:cstheme="minorHAnsi"/>
          <w:vertAlign w:val="subscript"/>
        </w:rPr>
        <w:t>4</w:t>
      </w:r>
      <w:r w:rsidR="00170D3A" w:rsidRPr="00D36D35">
        <w:rPr>
          <w:rFonts w:cstheme="minorHAnsi"/>
        </w:rPr>
        <w:t xml:space="preserve">-Biotin </w:t>
      </w:r>
      <w:r w:rsidR="00C43DDE" w:rsidRPr="00D36D35">
        <w:rPr>
          <w:rFonts w:cstheme="minorHAnsi"/>
        </w:rPr>
        <w:t>in order to be immobilised on the biosensor</w:t>
      </w:r>
      <w:r w:rsidR="00131ECF" w:rsidRPr="00D36D35">
        <w:rPr>
          <w:rFonts w:cstheme="minorHAnsi"/>
        </w:rPr>
        <w:t xml:space="preserve"> </w:t>
      </w:r>
      <w:r w:rsidR="00170D3A" w:rsidRPr="00D36D35">
        <w:rPr>
          <w:rFonts w:cstheme="minorHAnsi"/>
        </w:rPr>
        <w:t>(</w:t>
      </w:r>
      <w:r w:rsidR="005C4099" w:rsidRPr="00D36D35">
        <w:rPr>
          <w:rFonts w:cstheme="minorHAnsi"/>
        </w:rPr>
        <w:t>Scheme S1</w:t>
      </w:r>
      <w:r w:rsidR="009C3B33" w:rsidRPr="00D36D35">
        <w:t>, ESI†</w:t>
      </w:r>
      <w:r w:rsidR="00170D3A" w:rsidRPr="00D36D35">
        <w:rPr>
          <w:rFonts w:cstheme="minorHAnsi"/>
        </w:rPr>
        <w:t>). Then the biotinylated antibodies were immobilized to the SA biosensors, dipped to the receptor HER2 solution and dissociated (</w:t>
      </w:r>
      <w:r w:rsidR="004F6914" w:rsidRPr="00D36D35">
        <w:rPr>
          <w:rFonts w:cstheme="minorHAnsi"/>
        </w:rPr>
        <w:t>Scheme S2</w:t>
      </w:r>
      <w:r w:rsidR="00097266" w:rsidRPr="00D36D35">
        <w:rPr>
          <w:rFonts w:cstheme="minorHAnsi"/>
        </w:rPr>
        <w:t xml:space="preserve"> and Fig. S10</w:t>
      </w:r>
      <w:r w:rsidR="00E507E7" w:rsidRPr="00D36D35">
        <w:t>, ESI†</w:t>
      </w:r>
      <w:r w:rsidR="00170D3A" w:rsidRPr="00D36D35">
        <w:rPr>
          <w:rFonts w:cstheme="minorHAnsi"/>
        </w:rPr>
        <w:t>).</w:t>
      </w:r>
      <w:r w:rsidR="00B154EB" w:rsidRPr="00D36D35">
        <w:rPr>
          <w:rFonts w:cstheme="minorHAnsi"/>
        </w:rPr>
        <w:t xml:space="preserve"> </w:t>
      </w:r>
      <w:r w:rsidR="00C16ADB" w:rsidRPr="00D36D35">
        <w:rPr>
          <w:rFonts w:cstheme="minorHAnsi"/>
        </w:rPr>
        <w:t xml:space="preserve">As shown in </w:t>
      </w:r>
      <w:r w:rsidR="007638C2" w:rsidRPr="00D36D35">
        <w:rPr>
          <w:rFonts w:cstheme="minorHAnsi"/>
        </w:rPr>
        <w:t>Fig.</w:t>
      </w:r>
      <w:r w:rsidR="00C16ADB" w:rsidRPr="00D36D35">
        <w:rPr>
          <w:rFonts w:cstheme="minorHAnsi"/>
        </w:rPr>
        <w:t xml:space="preserve"> 2C, the derived</w:t>
      </w:r>
      <w:r w:rsidR="00B154EB" w:rsidRPr="00D36D35">
        <w:rPr>
          <w:rFonts w:cstheme="minorHAnsi"/>
        </w:rPr>
        <w:t xml:space="preserve"> </w:t>
      </w:r>
      <w:r w:rsidR="00B154EB" w:rsidRPr="00D36D35">
        <w:rPr>
          <w:rFonts w:cstheme="minorHAnsi"/>
          <w:i/>
        </w:rPr>
        <w:t>K</w:t>
      </w:r>
      <w:r w:rsidR="00B154EB" w:rsidRPr="00D36D35">
        <w:rPr>
          <w:rFonts w:cstheme="minorHAnsi"/>
          <w:vertAlign w:val="subscript"/>
        </w:rPr>
        <w:t>D</w:t>
      </w:r>
      <w:r w:rsidR="00B154EB" w:rsidRPr="00D36D35">
        <w:rPr>
          <w:rFonts w:cstheme="minorHAnsi"/>
        </w:rPr>
        <w:t xml:space="preserve"> constant of stapled </w:t>
      </w:r>
      <w:r w:rsidR="007A728C" w:rsidRPr="00D36D35">
        <w:rPr>
          <w:rFonts w:cstheme="minorHAnsi"/>
        </w:rPr>
        <w:t>trastuzumab</w:t>
      </w:r>
      <w:r w:rsidR="00B154EB" w:rsidRPr="00D36D35">
        <w:rPr>
          <w:rFonts w:cstheme="minorHAnsi"/>
        </w:rPr>
        <w:t xml:space="preserve"> </w:t>
      </w:r>
      <w:r w:rsidR="00A60582" w:rsidRPr="00D36D35">
        <w:rPr>
          <w:rFonts w:cstheme="minorHAnsi"/>
        </w:rPr>
        <w:t xml:space="preserve">was </w:t>
      </w:r>
      <w:r w:rsidR="00A97D61" w:rsidRPr="00D36D35">
        <w:rPr>
          <w:rFonts w:cstheme="minorHAnsi"/>
        </w:rPr>
        <w:t>smaller</w:t>
      </w:r>
      <w:r w:rsidR="00FD72A5" w:rsidRPr="00D36D35">
        <w:rPr>
          <w:rFonts w:cstheme="minorHAnsi"/>
        </w:rPr>
        <w:t xml:space="preserve"> than</w:t>
      </w:r>
      <w:r w:rsidR="00A60582" w:rsidRPr="00D36D35">
        <w:rPr>
          <w:rFonts w:cstheme="minorHAnsi"/>
        </w:rPr>
        <w:t xml:space="preserve"> the </w:t>
      </w:r>
      <w:r w:rsidR="00A60582" w:rsidRPr="00D36D35">
        <w:rPr>
          <w:rFonts w:cstheme="minorHAnsi"/>
          <w:i/>
        </w:rPr>
        <w:t>K</w:t>
      </w:r>
      <w:r w:rsidR="00A60582" w:rsidRPr="00D36D35">
        <w:rPr>
          <w:rFonts w:cstheme="minorHAnsi"/>
          <w:vertAlign w:val="subscript"/>
        </w:rPr>
        <w:t>D</w:t>
      </w:r>
      <w:r w:rsidR="00C35400" w:rsidRPr="00D36D35">
        <w:rPr>
          <w:rFonts w:cstheme="minorHAnsi"/>
        </w:rPr>
        <w:t xml:space="preserve"> of native </w:t>
      </w:r>
      <w:r w:rsidR="007A728C" w:rsidRPr="00D36D35">
        <w:rPr>
          <w:rFonts w:cstheme="minorHAnsi"/>
        </w:rPr>
        <w:t>trastuzumab</w:t>
      </w:r>
      <w:r w:rsidR="00B154EB" w:rsidRPr="00D36D35">
        <w:rPr>
          <w:rFonts w:cstheme="minorHAnsi"/>
        </w:rPr>
        <w:t xml:space="preserve">, </w:t>
      </w:r>
      <w:r w:rsidRPr="00D36D35">
        <w:rPr>
          <w:rFonts w:cstheme="minorHAnsi"/>
        </w:rPr>
        <w:t xml:space="preserve">which </w:t>
      </w:r>
      <w:r w:rsidR="00C16ADB" w:rsidRPr="00D36D35">
        <w:rPr>
          <w:rFonts w:cstheme="minorHAnsi"/>
        </w:rPr>
        <w:t>indicat</w:t>
      </w:r>
      <w:r w:rsidRPr="00D36D35">
        <w:rPr>
          <w:rFonts w:cstheme="minorHAnsi"/>
        </w:rPr>
        <w:t>es</w:t>
      </w:r>
      <w:r w:rsidR="00C16ADB" w:rsidRPr="00D36D35">
        <w:rPr>
          <w:rFonts w:cstheme="minorHAnsi"/>
        </w:rPr>
        <w:t xml:space="preserve"> that</w:t>
      </w:r>
      <w:r w:rsidR="00B154EB" w:rsidRPr="00D36D35">
        <w:rPr>
          <w:rFonts w:cstheme="minorHAnsi"/>
        </w:rPr>
        <w:t xml:space="preserve"> the </w:t>
      </w:r>
      <w:r w:rsidR="00C16ADB" w:rsidRPr="00D36D35">
        <w:rPr>
          <w:rFonts w:cstheme="minorHAnsi"/>
        </w:rPr>
        <w:t>stapled trastuzumab</w:t>
      </w:r>
      <w:r w:rsidR="00B154EB" w:rsidRPr="00D36D35">
        <w:rPr>
          <w:rFonts w:cstheme="minorHAnsi"/>
        </w:rPr>
        <w:t xml:space="preserve"> </w:t>
      </w:r>
      <w:r w:rsidR="00A97D61" w:rsidRPr="00D36D35">
        <w:rPr>
          <w:rFonts w:cstheme="minorHAnsi"/>
        </w:rPr>
        <w:t xml:space="preserve">has a slight </w:t>
      </w:r>
      <w:r w:rsidR="00C16ADB" w:rsidRPr="00D36D35">
        <w:rPr>
          <w:rFonts w:cstheme="minorHAnsi"/>
        </w:rPr>
        <w:t>improved</w:t>
      </w:r>
      <w:r w:rsidR="00B154EB" w:rsidRPr="00D36D35">
        <w:rPr>
          <w:rFonts w:cstheme="minorHAnsi"/>
        </w:rPr>
        <w:t xml:space="preserve"> </w:t>
      </w:r>
      <w:r w:rsidR="008867CF" w:rsidRPr="00D36D35">
        <w:rPr>
          <w:rFonts w:cstheme="minorHAnsi"/>
        </w:rPr>
        <w:t xml:space="preserve">binding </w:t>
      </w:r>
      <w:r w:rsidR="00B154EB" w:rsidRPr="00D36D35">
        <w:rPr>
          <w:rFonts w:cstheme="minorHAnsi"/>
        </w:rPr>
        <w:t>af</w:t>
      </w:r>
      <w:r w:rsidR="00C16ADB" w:rsidRPr="00D36D35">
        <w:rPr>
          <w:rFonts w:cstheme="minorHAnsi"/>
        </w:rPr>
        <w:t>finity against</w:t>
      </w:r>
      <w:r w:rsidRPr="00D36D35">
        <w:rPr>
          <w:rFonts w:cstheme="minorHAnsi"/>
        </w:rPr>
        <w:t xml:space="preserve"> </w:t>
      </w:r>
      <w:r w:rsidR="00C16ADB" w:rsidRPr="00D36D35">
        <w:rPr>
          <w:rFonts w:cstheme="minorHAnsi"/>
        </w:rPr>
        <w:t>receptor HER2</w:t>
      </w:r>
      <w:r w:rsidR="00076620" w:rsidRPr="00D36D35">
        <w:rPr>
          <w:rFonts w:cstheme="minorHAnsi"/>
        </w:rPr>
        <w:t xml:space="preserve"> relative</w:t>
      </w:r>
      <w:r w:rsidR="00C16ADB" w:rsidRPr="00D36D35">
        <w:rPr>
          <w:rFonts w:cstheme="minorHAnsi"/>
        </w:rPr>
        <w:t xml:space="preserve"> to </w:t>
      </w:r>
      <w:r w:rsidR="00776925" w:rsidRPr="00D36D35">
        <w:rPr>
          <w:rFonts w:cstheme="minorHAnsi"/>
        </w:rPr>
        <w:t>the</w:t>
      </w:r>
      <w:r w:rsidR="00C16ADB" w:rsidRPr="00D36D35">
        <w:rPr>
          <w:rFonts w:cstheme="minorHAnsi"/>
        </w:rPr>
        <w:t xml:space="preserve"> native </w:t>
      </w:r>
      <w:r w:rsidR="0006200D" w:rsidRPr="00D36D35">
        <w:rPr>
          <w:rFonts w:cstheme="minorHAnsi"/>
        </w:rPr>
        <w:t>species</w:t>
      </w:r>
      <w:r w:rsidR="00B154EB" w:rsidRPr="00D36D35">
        <w:rPr>
          <w:rFonts w:cstheme="minorHAnsi"/>
        </w:rPr>
        <w:t>.</w:t>
      </w:r>
      <w:r w:rsidR="000127D0" w:rsidRPr="00D36D35">
        <w:rPr>
          <w:rFonts w:cstheme="minorHAnsi"/>
        </w:rPr>
        <w:t xml:space="preserve"> Moreover, the binding ability of the stapled trastuzumab was </w:t>
      </w:r>
      <w:r w:rsidR="00E52E6F" w:rsidRPr="00D36D35">
        <w:rPr>
          <w:rFonts w:cstheme="minorHAnsi"/>
        </w:rPr>
        <w:t xml:space="preserve">also </w:t>
      </w:r>
      <w:r w:rsidR="0034573C" w:rsidRPr="00D36D35">
        <w:rPr>
          <w:rFonts w:cstheme="minorHAnsi"/>
        </w:rPr>
        <w:t xml:space="preserve">determined by flow-cytometric analysis against HER-2 positive human breast cancer cells (SKBR3) and HER-2 negative HPB-ALL cells, displaying the selected binding of both the antibodies towards HER-2 positive cells. </w:t>
      </w:r>
      <w:r w:rsidR="007638C2" w:rsidRPr="00D36D35">
        <w:rPr>
          <w:rFonts w:cstheme="minorHAnsi"/>
        </w:rPr>
        <w:t>Fig.</w:t>
      </w:r>
      <w:r w:rsidR="000127D0" w:rsidRPr="00D36D35">
        <w:rPr>
          <w:rFonts w:cstheme="minorHAnsi"/>
        </w:rPr>
        <w:t xml:space="preserve"> </w:t>
      </w:r>
      <w:r w:rsidR="00DA2D7E" w:rsidRPr="00D36D35">
        <w:rPr>
          <w:rFonts w:cstheme="minorHAnsi"/>
        </w:rPr>
        <w:t>2D</w:t>
      </w:r>
      <w:r w:rsidR="000127D0" w:rsidRPr="00D36D35">
        <w:rPr>
          <w:rFonts w:cstheme="minorHAnsi"/>
        </w:rPr>
        <w:t xml:space="preserve"> de</w:t>
      </w:r>
      <w:r w:rsidR="00231C04" w:rsidRPr="00D36D35">
        <w:rPr>
          <w:rFonts w:cstheme="minorHAnsi"/>
        </w:rPr>
        <w:t>monstrated</w:t>
      </w:r>
      <w:r w:rsidR="000127D0" w:rsidRPr="00D36D35">
        <w:rPr>
          <w:rFonts w:cstheme="minorHAnsi"/>
        </w:rPr>
        <w:t xml:space="preserve"> the fluorescence-activated cell sorter (FACS) histograms </w:t>
      </w:r>
      <w:r w:rsidR="00076620" w:rsidRPr="00D36D35">
        <w:rPr>
          <w:rFonts w:cstheme="minorHAnsi"/>
        </w:rPr>
        <w:t xml:space="preserve">by </w:t>
      </w:r>
      <w:r w:rsidR="000127D0" w:rsidRPr="00D36D35">
        <w:rPr>
          <w:rFonts w:cstheme="minorHAnsi"/>
        </w:rPr>
        <w:t xml:space="preserve">showing that the </w:t>
      </w:r>
      <w:r w:rsidR="00E23EC8" w:rsidRPr="00D36D35">
        <w:rPr>
          <w:rFonts w:cstheme="minorHAnsi"/>
        </w:rPr>
        <w:t>stapled structure</w:t>
      </w:r>
      <w:r w:rsidR="00231C04" w:rsidRPr="00D36D35">
        <w:rPr>
          <w:rFonts w:cstheme="minorHAnsi"/>
        </w:rPr>
        <w:t xml:space="preserve"> did</w:t>
      </w:r>
      <w:r w:rsidR="000127D0" w:rsidRPr="00D36D35">
        <w:rPr>
          <w:rFonts w:cstheme="minorHAnsi"/>
        </w:rPr>
        <w:t xml:space="preserve"> not disrupt the antigen recognition</w:t>
      </w:r>
      <w:r w:rsidR="009C2D55" w:rsidRPr="00D36D35">
        <w:rPr>
          <w:rFonts w:cstheme="minorHAnsi"/>
        </w:rPr>
        <w:t xml:space="preserve"> abilities of the antibody and wa</w:t>
      </w:r>
      <w:r w:rsidR="000127D0" w:rsidRPr="00D36D35">
        <w:rPr>
          <w:rFonts w:cstheme="minorHAnsi"/>
        </w:rPr>
        <w:t>s in fact equivalent to the native antibody.</w:t>
      </w:r>
    </w:p>
    <w:p w14:paraId="0375D7BA" w14:textId="107FFF47" w:rsidR="00B63F0B" w:rsidRPr="00D36D35" w:rsidRDefault="00B63F0B">
      <w:pPr>
        <w:pStyle w:val="RSCB02ArticleText"/>
        <w:rPr>
          <w:rFonts w:cstheme="minorHAnsi"/>
        </w:rPr>
      </w:pPr>
    </w:p>
    <w:p w14:paraId="0E9643BC" w14:textId="02A67AEB" w:rsidR="00A54624" w:rsidRPr="00D36D35" w:rsidRDefault="00FE540F" w:rsidP="009E5CDB">
      <w:pPr>
        <w:pStyle w:val="RSCB06BHeadingSub-Section"/>
        <w:jc w:val="both"/>
        <w:rPr>
          <w:rFonts w:cstheme="minorHAnsi"/>
          <w:szCs w:val="18"/>
        </w:rPr>
      </w:pPr>
      <w:r w:rsidRPr="00D36D35">
        <w:rPr>
          <w:rFonts w:cstheme="minorHAnsi"/>
          <w:szCs w:val="18"/>
        </w:rPr>
        <w:t>T</w:t>
      </w:r>
      <w:r w:rsidR="00A54624" w:rsidRPr="00D36D35">
        <w:rPr>
          <w:rFonts w:cstheme="minorHAnsi"/>
          <w:szCs w:val="18"/>
        </w:rPr>
        <w:t xml:space="preserve">hermostability </w:t>
      </w:r>
      <w:r w:rsidRPr="00D36D35">
        <w:rPr>
          <w:rFonts w:cstheme="minorHAnsi"/>
          <w:szCs w:val="18"/>
        </w:rPr>
        <w:t xml:space="preserve">studies </w:t>
      </w:r>
      <w:r w:rsidR="00A54624" w:rsidRPr="00D36D35">
        <w:rPr>
          <w:rFonts w:cstheme="minorHAnsi"/>
          <w:szCs w:val="18"/>
        </w:rPr>
        <w:t>of stapled trastuzumab</w:t>
      </w:r>
    </w:p>
    <w:p w14:paraId="5C6BD6C4" w14:textId="59596892" w:rsidR="00C543E1" w:rsidRPr="00D36D35" w:rsidRDefault="00F82B08">
      <w:pPr>
        <w:pStyle w:val="RSCB02ArticleText"/>
        <w:rPr>
          <w:rFonts w:cstheme="minorHAnsi"/>
        </w:rPr>
      </w:pPr>
      <w:r w:rsidRPr="00D36D35">
        <w:rPr>
          <w:rFonts w:cstheme="minorHAnsi"/>
        </w:rPr>
        <w:t xml:space="preserve">Circular dichroism (CD) spectroscopy is a versatile technique towards the understanding of stability and aggregation of monoclonal antibodies. We assessed the thermal stability of trastuzumab samples in solution, by recording the CD spectra at </w:t>
      </w:r>
      <w:r w:rsidR="00625C3C" w:rsidRPr="00D36D35">
        <w:rPr>
          <w:rFonts w:cstheme="minorHAnsi"/>
        </w:rPr>
        <w:t xml:space="preserve">various temperatures from </w:t>
      </w:r>
      <w:r w:rsidRPr="00D36D35">
        <w:rPr>
          <w:rFonts w:cstheme="minorHAnsi"/>
        </w:rPr>
        <w:t>25</w:t>
      </w:r>
      <w:r w:rsidR="00625C3C" w:rsidRPr="00D36D35">
        <w:rPr>
          <w:rFonts w:cstheme="minorHAnsi"/>
        </w:rPr>
        <w:t xml:space="preserve"> °C to</w:t>
      </w:r>
      <w:r w:rsidRPr="00D36D35">
        <w:rPr>
          <w:rFonts w:cstheme="minorHAnsi"/>
        </w:rPr>
        <w:t xml:space="preserve"> 80</w:t>
      </w:r>
      <w:r w:rsidR="00076620" w:rsidRPr="00D36D35">
        <w:rPr>
          <w:rFonts w:cstheme="minorHAnsi"/>
        </w:rPr>
        <w:t xml:space="preserve"> </w:t>
      </w:r>
      <w:r w:rsidR="004F2E85" w:rsidRPr="00D36D35">
        <w:rPr>
          <w:rFonts w:cstheme="minorHAnsi"/>
        </w:rPr>
        <w:t>°C</w:t>
      </w:r>
      <w:r w:rsidRPr="00D36D35">
        <w:rPr>
          <w:rFonts w:cstheme="minorHAnsi"/>
        </w:rPr>
        <w:t xml:space="preserve">. Monoclonal antibodies have a predominant </w:t>
      </w:r>
      <w:r w:rsidRPr="00D36D35">
        <w:rPr>
          <w:rFonts w:cstheme="minorHAnsi"/>
        </w:rPr>
        <w:sym w:font="Symbol" w:char="F062"/>
      </w:r>
      <w:r w:rsidRPr="00D36D35">
        <w:rPr>
          <w:rFonts w:cstheme="minorHAnsi"/>
        </w:rPr>
        <w:t>-sheet and random coil conformations</w:t>
      </w:r>
      <w:r w:rsidR="00642D86" w:rsidRPr="00D36D35">
        <w:rPr>
          <w:rFonts w:cstheme="minorHAnsi"/>
        </w:rPr>
        <w:t>.</w:t>
      </w:r>
      <w:r w:rsidRPr="00D36D35">
        <w:rPr>
          <w:rFonts w:cstheme="minorHAnsi"/>
        </w:rPr>
        <w:fldChar w:fldCharType="begin">
          <w:fldData xml:space="preserve">PEVuZE5vdGU+PENpdGU+PEF1dGhvcj5Hb25nPC9BdXRob3I+PFllYXI+MjAwOTwvWWVhcj48UmVj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=
</w:fldData>
        </w:fldChar>
      </w:r>
      <w:r w:rsidR="006C79D2" w:rsidRPr="00D36D35">
        <w:rPr>
          <w:rFonts w:cstheme="minorHAnsi"/>
        </w:rPr>
        <w:instrText xml:space="preserve"> ADDIN EN.CITE </w:instrText>
      </w:r>
      <w:r w:rsidR="006C79D2" w:rsidRPr="00D36D35">
        <w:rPr>
          <w:rFonts w:cstheme="minorHAnsi"/>
        </w:rPr>
        <w:fldChar w:fldCharType="begin">
          <w:fldData xml:space="preserve">PEVuZE5vdGU+PENpdGU+PEF1dGhvcj5Hb25nPC9BdXRob3I+PFllYXI+MjAwOTwvWWVhcj48UmVj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=
</w:fldData>
        </w:fldChar>
      </w:r>
      <w:r w:rsidR="006C79D2" w:rsidRPr="00D36D35">
        <w:rPr>
          <w:rFonts w:cstheme="minorHAnsi"/>
        </w:rPr>
        <w:instrText xml:space="preserve"> ADDIN EN.CITE.DATA </w:instrText>
      </w:r>
      <w:r w:rsidR="006C79D2" w:rsidRPr="00D36D35">
        <w:rPr>
          <w:rFonts w:cstheme="minorHAnsi"/>
        </w:rPr>
      </w:r>
      <w:r w:rsidR="006C79D2" w:rsidRPr="00D36D35">
        <w:rPr>
          <w:rFonts w:cstheme="minorHAnsi"/>
        </w:rPr>
        <w:fldChar w:fldCharType="end"/>
      </w:r>
      <w:r w:rsidRPr="00D36D35">
        <w:rPr>
          <w:rFonts w:cstheme="minorHAnsi"/>
        </w:rPr>
      </w:r>
      <w:r w:rsidRPr="00D36D35">
        <w:rPr>
          <w:rFonts w:cstheme="minorHAnsi"/>
        </w:rPr>
        <w:fldChar w:fldCharType="separate"/>
      </w:r>
      <w:r w:rsidR="006C79D2" w:rsidRPr="00D36D35">
        <w:rPr>
          <w:rFonts w:cstheme="minorHAnsi"/>
          <w:noProof/>
          <w:vertAlign w:val="superscript"/>
        </w:rPr>
        <w:t>18</w:t>
      </w:r>
      <w:r w:rsidRPr="00D36D35">
        <w:rPr>
          <w:rFonts w:cstheme="minorHAnsi"/>
        </w:rPr>
        <w:fldChar w:fldCharType="end"/>
      </w:r>
      <w:r w:rsidRPr="00D36D35">
        <w:rPr>
          <w:rFonts w:cstheme="minorHAnsi"/>
        </w:rPr>
        <w:t xml:space="preserve"> A broad minimum at 218 nm in the far-UV CD spectra is indicative of a substantial presence of</w:t>
      </w:r>
      <w:r w:rsidR="00A52428" w:rsidRPr="00D36D35">
        <w:rPr>
          <w:rFonts w:cstheme="minorHAnsi"/>
        </w:rPr>
        <w:t xml:space="preserve"> </w:t>
      </w:r>
      <w:r w:rsidRPr="00D36D35">
        <w:rPr>
          <w:rFonts w:cstheme="minorHAnsi"/>
        </w:rPr>
        <w:sym w:font="Symbol" w:char="F062"/>
      </w:r>
      <w:r w:rsidRPr="00D36D35">
        <w:rPr>
          <w:rFonts w:cstheme="minorHAnsi"/>
        </w:rPr>
        <w:t xml:space="preserve">-sheets. Besides the characterization of trastuzumab secondary structure, we used CD spectroscopy to assess any conformational change </w:t>
      </w:r>
      <w:r w:rsidR="00076620" w:rsidRPr="00D36D35">
        <w:rPr>
          <w:rFonts w:cstheme="minorHAnsi"/>
        </w:rPr>
        <w:t>as a result of</w:t>
      </w:r>
      <w:r w:rsidRPr="00D36D35">
        <w:rPr>
          <w:rFonts w:cstheme="minorHAnsi"/>
        </w:rPr>
        <w:t xml:space="preserve"> the stapling chemistry. Heat may induce aggregation at conditions below the melting temperature of an antibody, </w:t>
      </w:r>
      <w:r w:rsidR="00076620" w:rsidRPr="00D36D35">
        <w:rPr>
          <w:rFonts w:cstheme="minorHAnsi"/>
        </w:rPr>
        <w:t>which</w:t>
      </w:r>
      <w:r w:rsidRPr="00D36D35">
        <w:rPr>
          <w:rFonts w:cstheme="minorHAnsi"/>
        </w:rPr>
        <w:t xml:space="preserve"> is why high temperature</w:t>
      </w:r>
      <w:r w:rsidR="00076620" w:rsidRPr="00D36D35">
        <w:rPr>
          <w:rFonts w:cstheme="minorHAnsi"/>
        </w:rPr>
        <w:t>s</w:t>
      </w:r>
      <w:r w:rsidRPr="00D36D35">
        <w:rPr>
          <w:rFonts w:cstheme="minorHAnsi"/>
        </w:rPr>
        <w:t xml:space="preserve"> coupled with spectroscopic techniques </w:t>
      </w:r>
      <w:r w:rsidR="00076620" w:rsidRPr="00D36D35">
        <w:rPr>
          <w:rFonts w:cstheme="minorHAnsi"/>
        </w:rPr>
        <w:t>are</w:t>
      </w:r>
      <w:r w:rsidRPr="00D36D35">
        <w:rPr>
          <w:rFonts w:cstheme="minorHAnsi"/>
        </w:rPr>
        <w:t xml:space="preserve"> often used to provide information about the structure. </w:t>
      </w:r>
    </w:p>
    <w:p w14:paraId="49AB18F7" w14:textId="3DF85A32" w:rsidR="00497867" w:rsidRPr="00D36D35" w:rsidRDefault="00F82B08" w:rsidP="004F6D80">
      <w:pPr>
        <w:pStyle w:val="RSCB02ArticleText"/>
        <w:rPr>
          <w:rFonts w:cstheme="minorBidi"/>
          <w:w w:val="100"/>
        </w:rPr>
      </w:pPr>
      <w:r w:rsidRPr="00D36D35">
        <w:rPr>
          <w:w w:val="100"/>
        </w:rPr>
        <w:t xml:space="preserve">Trastuzumab samples showed </w:t>
      </w:r>
      <w:r w:rsidR="00FF6523" w:rsidRPr="00D36D35">
        <w:rPr>
          <w:w w:val="100"/>
          <w:shd w:val="clear" w:color="auto" w:fill="FFFFFF"/>
          <w:lang w:val="en-US" w:eastAsia="pt-PT"/>
        </w:rPr>
        <w:t xml:space="preserve">well-defined antiparallel </w:t>
      </w:r>
      <w:r w:rsidR="00FF6523" w:rsidRPr="00D36D35">
        <w:rPr>
          <w:w w:val="100"/>
          <w:shd w:val="clear" w:color="auto" w:fill="FFFFFF"/>
          <w:lang w:val="pt-PT" w:eastAsia="pt-PT"/>
        </w:rPr>
        <w:t>β</w:t>
      </w:r>
      <w:r w:rsidR="00FF6523" w:rsidRPr="00D36D35">
        <w:rPr>
          <w:w w:val="100"/>
          <w:shd w:val="clear" w:color="auto" w:fill="FFFFFF"/>
          <w:lang w:val="en-US" w:eastAsia="pt-PT"/>
        </w:rPr>
        <w:t>-pleated sheets with negative bands at 218 nm and positive bands close to 195 nm (</w:t>
      </w:r>
      <w:r w:rsidR="007638C2" w:rsidRPr="00D36D35">
        <w:rPr>
          <w:w w:val="100"/>
          <w:shd w:val="clear" w:color="auto" w:fill="FFFFFF"/>
          <w:lang w:val="en-US" w:eastAsia="pt-PT"/>
        </w:rPr>
        <w:t>Fig.</w:t>
      </w:r>
      <w:r w:rsidR="00FF6523" w:rsidRPr="00D36D35">
        <w:rPr>
          <w:w w:val="100"/>
          <w:shd w:val="clear" w:color="auto" w:fill="FFFFFF"/>
          <w:lang w:val="en-US" w:eastAsia="pt-PT"/>
        </w:rPr>
        <w:t xml:space="preserve"> 3A</w:t>
      </w:r>
      <w:r w:rsidR="00132BA9" w:rsidRPr="00D36D35">
        <w:rPr>
          <w:w w:val="100"/>
          <w:shd w:val="clear" w:color="auto" w:fill="FFFFFF"/>
          <w:lang w:val="en-US" w:eastAsia="pt-PT"/>
        </w:rPr>
        <w:t xml:space="preserve"> and </w:t>
      </w:r>
      <w:r w:rsidR="00FF6523" w:rsidRPr="00D36D35">
        <w:rPr>
          <w:w w:val="100"/>
          <w:shd w:val="clear" w:color="auto" w:fill="FFFFFF"/>
          <w:lang w:val="en-US" w:eastAsia="pt-PT"/>
        </w:rPr>
        <w:t>B)</w:t>
      </w:r>
      <w:r w:rsidR="00876D32" w:rsidRPr="00D36D35">
        <w:rPr>
          <w:shd w:val="clear" w:color="auto" w:fill="FFFFFF"/>
          <w:lang w:val="en-US" w:eastAsia="pt-PT"/>
        </w:rPr>
        <w:t xml:space="preserve">, </w:t>
      </w:r>
      <w:r w:rsidR="00076620" w:rsidRPr="00D36D35">
        <w:rPr>
          <w:shd w:val="clear" w:color="auto" w:fill="FFFFFF"/>
          <w:lang w:val="en-US" w:eastAsia="pt-PT"/>
        </w:rPr>
        <w:t xml:space="preserve">which </w:t>
      </w:r>
      <w:r w:rsidR="00876D32" w:rsidRPr="00D36D35">
        <w:rPr>
          <w:shd w:val="clear" w:color="auto" w:fill="FFFFFF"/>
          <w:lang w:val="en-US" w:eastAsia="pt-PT"/>
        </w:rPr>
        <w:t>confirm</w:t>
      </w:r>
      <w:r w:rsidR="00076620" w:rsidRPr="00D36D35">
        <w:rPr>
          <w:shd w:val="clear" w:color="auto" w:fill="FFFFFF"/>
          <w:lang w:val="en-US" w:eastAsia="pt-PT"/>
        </w:rPr>
        <w:t>s</w:t>
      </w:r>
      <w:r w:rsidR="00876D32" w:rsidRPr="00D36D35">
        <w:rPr>
          <w:shd w:val="clear" w:color="auto" w:fill="FFFFFF"/>
          <w:lang w:val="en-US" w:eastAsia="pt-PT"/>
        </w:rPr>
        <w:t xml:space="preserve"> that the secondary structure of the stapled antibody is not affected</w:t>
      </w:r>
      <w:r w:rsidR="00FF6523" w:rsidRPr="00D36D35">
        <w:rPr>
          <w:w w:val="100"/>
          <w:shd w:val="clear" w:color="auto" w:fill="FFFFFF"/>
          <w:lang w:val="en-US" w:eastAsia="pt-PT"/>
        </w:rPr>
        <w:t xml:space="preserve">. </w:t>
      </w:r>
      <w:r w:rsidR="00AE7424" w:rsidRPr="00D36D35">
        <w:rPr>
          <w:w w:val="100"/>
        </w:rPr>
        <w:t xml:space="preserve">Transitions in the CD spectra were monitored at different temperatures and the results </w:t>
      </w:r>
      <w:r w:rsidR="00FF6523" w:rsidRPr="00D36D35">
        <w:rPr>
          <w:w w:val="100"/>
        </w:rPr>
        <w:t>suggest</w:t>
      </w:r>
      <w:r w:rsidR="00AE7424" w:rsidRPr="00D36D35">
        <w:rPr>
          <w:w w:val="100"/>
        </w:rPr>
        <w:t xml:space="preserve"> that the stapled trastuzumab display</w:t>
      </w:r>
      <w:r w:rsidR="00EE7F04" w:rsidRPr="00D36D35">
        <w:rPr>
          <w:w w:val="100"/>
        </w:rPr>
        <w:t>ed</w:t>
      </w:r>
      <w:r w:rsidR="00AE7424" w:rsidRPr="00D36D35">
        <w:rPr>
          <w:w w:val="100"/>
        </w:rPr>
        <w:t xml:space="preserve"> greater degree of stability at higher temperatures</w:t>
      </w:r>
      <w:r w:rsidR="00FF6523" w:rsidRPr="00D36D35">
        <w:rPr>
          <w:w w:val="100"/>
        </w:rPr>
        <w:t xml:space="preserve"> (</w:t>
      </w:r>
      <w:r w:rsidR="00876D32" w:rsidRPr="00D36D35">
        <w:t>&gt;75</w:t>
      </w:r>
      <w:r w:rsidR="0070018A" w:rsidRPr="00D36D35">
        <w:t xml:space="preserve"> </w:t>
      </w:r>
      <w:r w:rsidR="0070018A" w:rsidRPr="00D36D35">
        <w:rPr>
          <w:w w:val="100"/>
        </w:rPr>
        <w:t>°C</w:t>
      </w:r>
      <w:r w:rsidR="00FF6523" w:rsidRPr="00D36D35">
        <w:rPr>
          <w:w w:val="100"/>
        </w:rPr>
        <w:t>)</w:t>
      </w:r>
      <w:r w:rsidR="00AE7424" w:rsidRPr="00D36D35">
        <w:rPr>
          <w:w w:val="100"/>
        </w:rPr>
        <w:t>. I</w:t>
      </w:r>
      <w:r w:rsidR="007C6169" w:rsidRPr="00D36D35">
        <w:t>n fact,</w:t>
      </w:r>
      <w:r w:rsidR="00AE7424" w:rsidRPr="00D36D35">
        <w:rPr>
          <w:w w:val="100"/>
        </w:rPr>
        <w:t xml:space="preserve"> a </w:t>
      </w:r>
      <w:r w:rsidR="007C6169" w:rsidRPr="00D36D35">
        <w:t xml:space="preserve">higher </w:t>
      </w:r>
      <w:r w:rsidR="00AE7424" w:rsidRPr="00D36D35">
        <w:rPr>
          <w:w w:val="100"/>
        </w:rPr>
        <w:t>level of aggregation for native trastuzumab</w:t>
      </w:r>
      <w:r w:rsidR="00076620" w:rsidRPr="00D36D35">
        <w:rPr>
          <w:w w:val="100"/>
        </w:rPr>
        <w:t xml:space="preserve"> was seen</w:t>
      </w:r>
      <w:r w:rsidR="00AE7424" w:rsidRPr="00D36D35">
        <w:rPr>
          <w:w w:val="100"/>
        </w:rPr>
        <w:t xml:space="preserve"> after scanning this sample at </w:t>
      </w:r>
      <w:r w:rsidR="009C3B48" w:rsidRPr="00D36D35">
        <w:rPr>
          <w:w w:val="100"/>
        </w:rPr>
        <w:t xml:space="preserve">80 </w:t>
      </w:r>
      <w:r w:rsidR="004F2E85" w:rsidRPr="00D36D35">
        <w:rPr>
          <w:w w:val="100"/>
        </w:rPr>
        <w:t>°C</w:t>
      </w:r>
      <w:r w:rsidR="00FF6523" w:rsidRPr="00D36D35">
        <w:rPr>
          <w:w w:val="100"/>
        </w:rPr>
        <w:t>, which</w:t>
      </w:r>
      <w:r w:rsidR="00AE7424" w:rsidRPr="00D36D35">
        <w:rPr>
          <w:w w:val="100"/>
        </w:rPr>
        <w:t xml:space="preserve"> was further </w:t>
      </w:r>
      <w:r w:rsidR="00D50C8E" w:rsidRPr="00D36D35">
        <w:rPr>
          <w:w w:val="100"/>
        </w:rPr>
        <w:t xml:space="preserve">verified </w:t>
      </w:r>
      <w:r w:rsidR="00AE7424" w:rsidRPr="00D36D35">
        <w:rPr>
          <w:w w:val="100"/>
        </w:rPr>
        <w:t xml:space="preserve">by the </w:t>
      </w:r>
      <w:r w:rsidR="007C6169" w:rsidRPr="00D36D35">
        <w:t>considerable difference</w:t>
      </w:r>
      <w:r w:rsidR="007C6169" w:rsidRPr="00D36D35">
        <w:rPr>
          <w:w w:val="100"/>
        </w:rPr>
        <w:t xml:space="preserve"> </w:t>
      </w:r>
      <w:r w:rsidR="00AE7424" w:rsidRPr="00D36D35">
        <w:rPr>
          <w:w w:val="100"/>
        </w:rPr>
        <w:t xml:space="preserve">in absorbance at 280 nm, </w:t>
      </w:r>
      <w:r w:rsidR="00076620" w:rsidRPr="00D36D35">
        <w:rPr>
          <w:w w:val="100"/>
        </w:rPr>
        <w:t xml:space="preserve">which was </w:t>
      </w:r>
      <w:r w:rsidR="00AE7424" w:rsidRPr="00D36D35">
        <w:rPr>
          <w:w w:val="100"/>
        </w:rPr>
        <w:t xml:space="preserve">scanned after denaturation </w:t>
      </w:r>
      <w:r w:rsidR="00FF6523" w:rsidRPr="00D36D35">
        <w:rPr>
          <w:w w:val="100"/>
        </w:rPr>
        <w:t>(data not shown)</w:t>
      </w:r>
      <w:r w:rsidR="00AE7424" w:rsidRPr="00D36D35">
        <w:rPr>
          <w:w w:val="100"/>
        </w:rPr>
        <w:t xml:space="preserve">. </w:t>
      </w:r>
      <w:r w:rsidR="00876D32" w:rsidRPr="00D36D35">
        <w:rPr>
          <w:w w:val="100"/>
          <w:shd w:val="clear" w:color="auto" w:fill="FFFFFF"/>
          <w:lang w:val="en-US" w:eastAsia="pt-PT"/>
        </w:rPr>
        <w:t>Disordered proteins display very low ellipticity above 210 nm and negative bands near 195 nm</w:t>
      </w:r>
      <w:r w:rsidR="00876D32" w:rsidRPr="00D36D35">
        <w:rPr>
          <w:shd w:val="clear" w:color="auto" w:fill="FFFFFF"/>
          <w:lang w:val="en-US" w:eastAsia="pt-PT"/>
        </w:rPr>
        <w:t xml:space="preserve">, which is clearly </w:t>
      </w:r>
      <w:r w:rsidR="00876D32" w:rsidRPr="00D36D35">
        <w:rPr>
          <w:w w:val="100"/>
          <w:shd w:val="clear" w:color="auto" w:fill="FFFFFF"/>
          <w:lang w:val="en-US" w:eastAsia="pt-PT"/>
        </w:rPr>
        <w:t>observ</w:t>
      </w:r>
      <w:r w:rsidR="00D50C8E" w:rsidRPr="00D36D35">
        <w:rPr>
          <w:w w:val="100"/>
          <w:shd w:val="clear" w:color="auto" w:fill="FFFFFF"/>
          <w:lang w:val="en-US" w:eastAsia="pt-PT"/>
        </w:rPr>
        <w:t>ed</w:t>
      </w:r>
      <w:r w:rsidR="00876D32" w:rsidRPr="00D36D35">
        <w:rPr>
          <w:w w:val="100"/>
          <w:shd w:val="clear" w:color="auto" w:fill="FFFFFF"/>
          <w:lang w:val="en-US" w:eastAsia="pt-PT"/>
        </w:rPr>
        <w:t xml:space="preserve"> for the native trastuzumab CD spectra at 80</w:t>
      </w:r>
      <w:r w:rsidR="0070018A" w:rsidRPr="00D36D35">
        <w:rPr>
          <w:w w:val="100"/>
          <w:shd w:val="clear" w:color="auto" w:fill="FFFFFF"/>
          <w:lang w:val="en-US" w:eastAsia="pt-PT"/>
        </w:rPr>
        <w:t xml:space="preserve"> </w:t>
      </w:r>
      <w:r w:rsidR="0070018A" w:rsidRPr="00D36D35">
        <w:rPr>
          <w:w w:val="100"/>
        </w:rPr>
        <w:t>°C</w:t>
      </w:r>
      <w:r w:rsidR="00876D32" w:rsidRPr="00D36D35">
        <w:rPr>
          <w:shd w:val="clear" w:color="auto" w:fill="FFFFFF"/>
          <w:lang w:val="en-US" w:eastAsia="pt-PT"/>
        </w:rPr>
        <w:t xml:space="preserve">, in contrast </w:t>
      </w:r>
      <w:r w:rsidR="00625C3C" w:rsidRPr="00D36D35">
        <w:rPr>
          <w:shd w:val="clear" w:color="auto" w:fill="FFFFFF"/>
          <w:lang w:val="en-US" w:eastAsia="pt-PT"/>
        </w:rPr>
        <w:t>to</w:t>
      </w:r>
      <w:r w:rsidR="00876D32" w:rsidRPr="00D36D35">
        <w:rPr>
          <w:shd w:val="clear" w:color="auto" w:fill="FFFFFF"/>
          <w:lang w:val="en-US" w:eastAsia="pt-PT"/>
        </w:rPr>
        <w:t xml:space="preserve"> the stapled trastuzumab that maintains its secondary structure</w:t>
      </w:r>
      <w:r w:rsidR="00876D32" w:rsidRPr="00D36D35">
        <w:rPr>
          <w:w w:val="100"/>
          <w:shd w:val="clear" w:color="auto" w:fill="FFFFFF"/>
          <w:lang w:val="en-US" w:eastAsia="pt-PT"/>
        </w:rPr>
        <w:t xml:space="preserve"> (</w:t>
      </w:r>
      <w:r w:rsidR="007638C2" w:rsidRPr="00D36D35">
        <w:rPr>
          <w:w w:val="100"/>
          <w:shd w:val="clear" w:color="auto" w:fill="FFFFFF"/>
          <w:lang w:val="en-US" w:eastAsia="pt-PT"/>
        </w:rPr>
        <w:t>Fig.</w:t>
      </w:r>
      <w:r w:rsidR="00876D32" w:rsidRPr="00D36D35">
        <w:rPr>
          <w:w w:val="100"/>
          <w:shd w:val="clear" w:color="auto" w:fill="FFFFFF"/>
          <w:lang w:val="en-US" w:eastAsia="pt-PT"/>
        </w:rPr>
        <w:t xml:space="preserve"> 3C).</w:t>
      </w:r>
      <w:r w:rsidR="00876D32" w:rsidRPr="00D36D35">
        <w:rPr>
          <w:lang w:val="en-US"/>
        </w:rPr>
        <w:t xml:space="preserve"> </w:t>
      </w:r>
      <w:r w:rsidR="00876D32" w:rsidRPr="00D36D35">
        <w:t xml:space="preserve">This difference in molar </w:t>
      </w:r>
      <w:r w:rsidR="00AE7424" w:rsidRPr="00D36D35">
        <w:rPr>
          <w:rFonts w:cstheme="minorBidi"/>
          <w:w w:val="100"/>
        </w:rPr>
        <w:t xml:space="preserve">ellipticity at 80 </w:t>
      </w:r>
      <w:r w:rsidR="004F2E85" w:rsidRPr="00D36D35">
        <w:rPr>
          <w:rFonts w:cstheme="minorBidi"/>
          <w:w w:val="100"/>
        </w:rPr>
        <w:t>°C</w:t>
      </w:r>
      <w:r w:rsidR="00AE7424" w:rsidRPr="00D36D35">
        <w:rPr>
          <w:rFonts w:cstheme="minorBidi"/>
          <w:w w:val="100"/>
        </w:rPr>
        <w:t xml:space="preserve"> </w:t>
      </w:r>
      <w:r w:rsidR="00876D32" w:rsidRPr="00D36D35">
        <w:rPr>
          <w:rFonts w:cstheme="minorBidi"/>
          <w:w w:val="100"/>
        </w:rPr>
        <w:t>indicat</w:t>
      </w:r>
      <w:r w:rsidR="00876D32" w:rsidRPr="00D36D35">
        <w:t>es</w:t>
      </w:r>
      <w:r w:rsidR="00876D32" w:rsidRPr="00D36D35">
        <w:rPr>
          <w:rFonts w:cstheme="minorBidi"/>
          <w:w w:val="100"/>
        </w:rPr>
        <w:t xml:space="preserve"> </w:t>
      </w:r>
      <w:r w:rsidR="00625C3C" w:rsidRPr="00D36D35">
        <w:t>a</w:t>
      </w:r>
      <w:r w:rsidR="00AD65EE" w:rsidRPr="00D36D35">
        <w:rPr>
          <w:rFonts w:cstheme="minorBidi"/>
          <w:w w:val="100"/>
        </w:rPr>
        <w:t xml:space="preserve"> </w:t>
      </w:r>
      <w:r w:rsidR="007C6169" w:rsidRPr="00D36D35">
        <w:t>transition into random coil</w:t>
      </w:r>
      <w:r w:rsidR="00876D32" w:rsidRPr="00D36D35">
        <w:rPr>
          <w:rFonts w:cstheme="minorBidi"/>
          <w:w w:val="100"/>
        </w:rPr>
        <w:t xml:space="preserve"> </w:t>
      </w:r>
      <w:r w:rsidR="00AE7424" w:rsidRPr="00D36D35">
        <w:rPr>
          <w:rFonts w:cstheme="minorBidi"/>
          <w:w w:val="100"/>
        </w:rPr>
        <w:t>for the native trastuzumab</w:t>
      </w:r>
      <w:r w:rsidR="0092329D" w:rsidRPr="00D36D35">
        <w:t>. Above 80</w:t>
      </w:r>
      <w:r w:rsidR="0070018A" w:rsidRPr="00D36D35">
        <w:t xml:space="preserve"> </w:t>
      </w:r>
      <w:r w:rsidR="0070018A" w:rsidRPr="00D36D35">
        <w:rPr>
          <w:w w:val="100"/>
        </w:rPr>
        <w:t>°C</w:t>
      </w:r>
      <w:r w:rsidR="00625C3C" w:rsidRPr="00D36D35">
        <w:rPr>
          <w:w w:val="100"/>
        </w:rPr>
        <w:t>,</w:t>
      </w:r>
      <w:r w:rsidR="0092329D" w:rsidRPr="00D36D35">
        <w:t xml:space="preserve"> both native and stapled antibodies are considerably denatured (</w:t>
      </w:r>
      <w:r w:rsidR="007638C2" w:rsidRPr="00D36D35">
        <w:t>Fig.</w:t>
      </w:r>
      <w:r w:rsidR="0092329D" w:rsidRPr="00D36D35">
        <w:t xml:space="preserve"> 3D)</w:t>
      </w:r>
      <w:r w:rsidR="00AE7424" w:rsidRPr="00D36D35">
        <w:rPr>
          <w:rFonts w:cstheme="minorBidi"/>
          <w:w w:val="100"/>
        </w:rPr>
        <w:t xml:space="preserve">. </w:t>
      </w:r>
      <w:r w:rsidR="007C6169" w:rsidRPr="00D36D35">
        <w:t>To support these results, w</w:t>
      </w:r>
      <w:r w:rsidR="00AE7424" w:rsidRPr="00D36D35">
        <w:rPr>
          <w:rFonts w:cstheme="minorBidi"/>
          <w:w w:val="100"/>
        </w:rPr>
        <w:t xml:space="preserve">e also </w:t>
      </w:r>
      <w:r w:rsidR="004F2E85" w:rsidRPr="00D36D35">
        <w:rPr>
          <w:rFonts w:cstheme="minorBidi"/>
          <w:w w:val="100"/>
        </w:rPr>
        <w:t>analysed</w:t>
      </w:r>
      <w:r w:rsidR="00AE7424" w:rsidRPr="00D36D35">
        <w:rPr>
          <w:rFonts w:cstheme="minorBidi"/>
          <w:w w:val="100"/>
        </w:rPr>
        <w:t xml:space="preserve"> the thermodynamic properties of the two antibodies by </w:t>
      </w:r>
      <w:r w:rsidR="00876D32" w:rsidRPr="00D36D35">
        <w:t>differential scanning fluorimetry</w:t>
      </w:r>
      <w:r w:rsidR="00AE7424" w:rsidRPr="00D36D35">
        <w:rPr>
          <w:rFonts w:cstheme="minorBidi"/>
          <w:w w:val="100"/>
        </w:rPr>
        <w:t xml:space="preserve"> (</w:t>
      </w:r>
      <w:r w:rsidR="00876D32" w:rsidRPr="00D36D35">
        <w:t>DSF</w:t>
      </w:r>
      <w:r w:rsidR="00AE7424" w:rsidRPr="00D36D35">
        <w:rPr>
          <w:rFonts w:cstheme="minorBidi"/>
          <w:w w:val="100"/>
        </w:rPr>
        <w:t xml:space="preserve">). In a </w:t>
      </w:r>
      <w:r w:rsidR="00876D32" w:rsidRPr="00D36D35">
        <w:t>DSF</w:t>
      </w:r>
      <w:r w:rsidR="006B0CF0" w:rsidRPr="00D36D35">
        <w:rPr>
          <w:rFonts w:cstheme="minorBidi"/>
          <w:w w:val="100"/>
        </w:rPr>
        <w:t xml:space="preserve"> </w:t>
      </w:r>
      <w:r w:rsidR="00AE7424" w:rsidRPr="00D36D35">
        <w:rPr>
          <w:rFonts w:cstheme="minorBidi"/>
          <w:w w:val="100"/>
        </w:rPr>
        <w:t xml:space="preserve">experiment, temperature transitions </w:t>
      </w:r>
      <w:r w:rsidR="0075377C" w:rsidRPr="00D36D35">
        <w:rPr>
          <w:rFonts w:cstheme="minorBidi"/>
          <w:w w:val="100"/>
        </w:rPr>
        <w:t>were</w:t>
      </w:r>
      <w:r w:rsidR="00AE7424" w:rsidRPr="00D36D35">
        <w:rPr>
          <w:rFonts w:cstheme="minorBidi"/>
          <w:w w:val="100"/>
        </w:rPr>
        <w:t xml:space="preserve"> used to probe the interactions of a protein with </w:t>
      </w:r>
      <w:proofErr w:type="spellStart"/>
      <w:r w:rsidR="00AE7424" w:rsidRPr="00D36D35">
        <w:rPr>
          <w:rFonts w:cstheme="minorBidi"/>
          <w:w w:val="100"/>
        </w:rPr>
        <w:t>Sypro</w:t>
      </w:r>
      <w:proofErr w:type="spellEnd"/>
      <w:r w:rsidR="00AE7424" w:rsidRPr="00D36D35">
        <w:rPr>
          <w:rFonts w:cstheme="minorBidi"/>
          <w:w w:val="100"/>
        </w:rPr>
        <w:t xml:space="preserve">® Orange, a fluorescent dye </w:t>
      </w:r>
      <w:r w:rsidR="00625C3C" w:rsidRPr="00D36D35">
        <w:rPr>
          <w:rFonts w:cstheme="minorBidi"/>
          <w:w w:val="100"/>
        </w:rPr>
        <w:t>that</w:t>
      </w:r>
      <w:r w:rsidR="00AE7424" w:rsidRPr="00D36D35">
        <w:rPr>
          <w:rFonts w:cstheme="minorBidi"/>
          <w:w w:val="100"/>
        </w:rPr>
        <w:t xml:space="preserve"> binds </w:t>
      </w:r>
      <w:r w:rsidR="00625C3C" w:rsidRPr="00D36D35">
        <w:rPr>
          <w:rFonts w:cstheme="minorBidi"/>
          <w:w w:val="100"/>
        </w:rPr>
        <w:t>to</w:t>
      </w:r>
      <w:r w:rsidR="00AE7424" w:rsidRPr="00D36D35">
        <w:rPr>
          <w:rFonts w:cstheme="minorBidi"/>
          <w:w w:val="100"/>
        </w:rPr>
        <w:t xml:space="preserve"> specific residues exposed during unfolding</w:t>
      </w:r>
      <w:r w:rsidR="00625C3C" w:rsidRPr="00D36D35">
        <w:rPr>
          <w:rFonts w:cstheme="minorBidi"/>
          <w:w w:val="100"/>
        </w:rPr>
        <w:t>.</w:t>
      </w:r>
      <w:r w:rsidR="00D37309" w:rsidRPr="00D36D35">
        <w:rPr>
          <w:rFonts w:cstheme="minorBidi"/>
          <w:w w:val="100"/>
        </w:rPr>
        <w:fldChar w:fldCharType="begin">
          <w:fldData xml:space="preserve">PEVuZE5vdGU+PENpdGU+PEF1dGhvcj5IdXluaDwvQXV0aG9yPjxZZWFyPjIwMTU8L1llYXI+PFJl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</w:fldData>
        </w:fldChar>
      </w:r>
      <w:r w:rsidR="006C79D2" w:rsidRPr="00D36D35">
        <w:rPr>
          <w:rFonts w:cstheme="minorBidi"/>
          <w:w w:val="100"/>
        </w:rPr>
        <w:instrText xml:space="preserve"> ADDIN EN.CITE </w:instrText>
      </w:r>
      <w:r w:rsidR="006C79D2" w:rsidRPr="00D36D35">
        <w:rPr>
          <w:rFonts w:cstheme="minorBidi"/>
          <w:w w:val="100"/>
        </w:rPr>
        <w:fldChar w:fldCharType="begin">
          <w:fldData xml:space="preserve">PEVuZE5vdGU+PENpdGU+PEF1dGhvcj5IdXluaDwvQXV0aG9yPjxZZWFyPjIwMTU8L1llYXI+PFJl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</w:fldData>
        </w:fldChar>
      </w:r>
      <w:r w:rsidR="006C79D2" w:rsidRPr="00D36D35">
        <w:rPr>
          <w:rFonts w:cstheme="minorBidi"/>
          <w:w w:val="100"/>
        </w:rPr>
        <w:instrText xml:space="preserve"> ADDIN EN.CITE.DATA </w:instrText>
      </w:r>
      <w:r w:rsidR="006C79D2" w:rsidRPr="00D36D35">
        <w:rPr>
          <w:rFonts w:cstheme="minorBidi"/>
          <w:w w:val="100"/>
        </w:rPr>
      </w:r>
      <w:r w:rsidR="006C79D2" w:rsidRPr="00D36D35">
        <w:rPr>
          <w:rFonts w:cstheme="minorBidi"/>
          <w:w w:val="100"/>
        </w:rPr>
        <w:fldChar w:fldCharType="end"/>
      </w:r>
      <w:r w:rsidR="00D37309" w:rsidRPr="00D36D35">
        <w:rPr>
          <w:rFonts w:cstheme="minorBidi"/>
          <w:w w:val="100"/>
        </w:rPr>
      </w:r>
      <w:r w:rsidR="00D37309" w:rsidRPr="00D36D35">
        <w:rPr>
          <w:rFonts w:cstheme="minorBidi"/>
          <w:w w:val="100"/>
        </w:rPr>
        <w:fldChar w:fldCharType="separate"/>
      </w:r>
      <w:r w:rsidR="006C79D2" w:rsidRPr="00D36D35">
        <w:rPr>
          <w:rFonts w:cstheme="minorBidi"/>
          <w:noProof/>
          <w:w w:val="100"/>
          <w:vertAlign w:val="superscript"/>
        </w:rPr>
        <w:t>19</w:t>
      </w:r>
      <w:r w:rsidR="00D37309" w:rsidRPr="00D36D35">
        <w:rPr>
          <w:rFonts w:cstheme="minorBidi"/>
          <w:w w:val="100"/>
        </w:rPr>
        <w:fldChar w:fldCharType="end"/>
      </w:r>
      <w:r w:rsidR="00AE7424" w:rsidRPr="00D36D35">
        <w:rPr>
          <w:rFonts w:cstheme="minorBidi"/>
          <w:w w:val="100"/>
        </w:rPr>
        <w:t xml:space="preserve"> </w:t>
      </w:r>
      <w:r w:rsidR="00D50C8E" w:rsidRPr="00D36D35">
        <w:rPr>
          <w:rFonts w:cstheme="minorBidi"/>
          <w:w w:val="100"/>
        </w:rPr>
        <w:t>By u</w:t>
      </w:r>
      <w:r w:rsidR="00AE7424" w:rsidRPr="00D36D35">
        <w:rPr>
          <w:rFonts w:cstheme="minorBidi"/>
          <w:w w:val="100"/>
        </w:rPr>
        <w:t xml:space="preserve">sing such a specific dye with </w:t>
      </w:r>
      <w:r w:rsidR="00876D32" w:rsidRPr="00D36D35">
        <w:t>DSF</w:t>
      </w:r>
      <w:r w:rsidR="006B0CF0" w:rsidRPr="00D36D35">
        <w:rPr>
          <w:rFonts w:cstheme="minorBidi"/>
          <w:w w:val="100"/>
        </w:rPr>
        <w:t xml:space="preserve"> </w:t>
      </w:r>
      <w:r w:rsidR="00AE7424" w:rsidRPr="00D36D35">
        <w:rPr>
          <w:rFonts w:cstheme="minorBidi"/>
          <w:w w:val="100"/>
        </w:rPr>
        <w:t xml:space="preserve">we </w:t>
      </w:r>
      <w:r w:rsidR="00EE0C3F" w:rsidRPr="00D36D35">
        <w:rPr>
          <w:rFonts w:cstheme="minorBidi"/>
          <w:w w:val="100"/>
        </w:rPr>
        <w:t>were</w:t>
      </w:r>
      <w:r w:rsidR="00AE7424" w:rsidRPr="00D36D35">
        <w:rPr>
          <w:rFonts w:cstheme="minorBidi"/>
          <w:w w:val="100"/>
        </w:rPr>
        <w:t xml:space="preserve"> able to identify key temperature transitions and protein stability features</w:t>
      </w:r>
      <w:r w:rsidR="00D50C8E" w:rsidRPr="00D36D35">
        <w:rPr>
          <w:rFonts w:cstheme="minorBidi"/>
          <w:w w:val="100"/>
        </w:rPr>
        <w:t xml:space="preserve"> that</w:t>
      </w:r>
      <w:r w:rsidR="00AE7424" w:rsidRPr="00D36D35">
        <w:rPr>
          <w:rFonts w:cstheme="minorBidi"/>
          <w:w w:val="100"/>
        </w:rPr>
        <w:t xml:space="preserve"> allows </w:t>
      </w:r>
      <w:r w:rsidR="00D50C8E" w:rsidRPr="00D36D35">
        <w:rPr>
          <w:rFonts w:cstheme="minorBidi"/>
          <w:w w:val="100"/>
        </w:rPr>
        <w:t xml:space="preserve">for </w:t>
      </w:r>
      <w:r w:rsidR="00AE7424" w:rsidRPr="00D36D35">
        <w:rPr>
          <w:rFonts w:cstheme="minorBidi"/>
          <w:w w:val="100"/>
        </w:rPr>
        <w:t>the analysis of molecular interactions</w:t>
      </w:r>
      <w:r w:rsidR="00625C3C" w:rsidRPr="00D36D35">
        <w:rPr>
          <w:rFonts w:cstheme="minorBidi"/>
          <w:w w:val="100"/>
        </w:rPr>
        <w:t>.</w:t>
      </w:r>
      <w:r w:rsidR="00D37309" w:rsidRPr="00D36D35">
        <w:rPr>
          <w:rFonts w:cstheme="minorBidi"/>
          <w:w w:val="100"/>
        </w:rPr>
        <w:fldChar w:fldCharType="begin"/>
      </w:r>
      <w:r w:rsidR="006C79D2" w:rsidRPr="00D36D35">
        <w:rPr>
          <w:rFonts w:cstheme="minorBidi"/>
          <w:w w:val="100"/>
        </w:rPr>
        <w:instrText xml:space="preserve"> ADDIN EN.CITE &lt;EndNote&gt;&lt;Cite&gt;&lt;Author&gt;Huynh&lt;/Author&gt;&lt;Year&gt;2015&lt;/Year&gt;&lt;RecNum&gt;640&lt;/RecNum&gt;&lt;DisplayText&gt;&lt;style face="superscript"&gt;19a&lt;/style&gt;&lt;/DisplayText&gt;&lt;record&gt;&lt;rec-number&gt;640&lt;/rec-number&gt;&lt;foreign-keys&gt;&lt;key app="EN" db-id="fpves2dxmsdpp0eerx45090drztr095st5wf" timestamp="1538565160"&gt;640&lt;/key&gt;&lt;/foreign-keys&gt;&lt;ref-type name="Journal Article"&gt;17&lt;/ref-type&gt;&lt;contributors&gt;&lt;authors&gt;&lt;author&gt;Huynh, K.&lt;/author&gt;&lt;author&gt;Partch, C. L.&lt;/author&gt;&lt;/authors&gt;&lt;/contributors&gt;&lt;auth-address&gt;Department of Chemistry and Biochemistry, University of California Santa Cruz, Santa Cruz, California.&lt;/auth-address&gt;&lt;titles&gt;&lt;title&gt;Analysis of protein stability and ligand interactions by thermal shift assay&lt;/title&gt;&lt;secondary-title&gt;Curr Protoc Protein Sci&lt;/secondary-title&gt;&lt;/titles&gt;&lt;periodical&gt;&lt;full-title&gt;Curr Protoc Protein Sci&lt;/full-title&gt;&lt;/periodical&gt;&lt;pages&gt;28 9 1-14&lt;/pages&gt;&lt;volume&gt;79&lt;/volume&gt;&lt;edition&gt;2015/02/03&lt;/edition&gt;&lt;keywords&gt;&lt;keyword&gt;Biological Assay/*methods&lt;/keyword&gt;&lt;keyword&gt;Fluorometry&lt;/keyword&gt;&lt;keyword&gt;*Ligands&lt;/keyword&gt;&lt;keyword&gt;*Protein Stability&lt;/keyword&gt;&lt;keyword&gt;Proteins/analysis/chemistry/*metabolism&lt;/keyword&gt;&lt;keyword&gt;Temperature&lt;/keyword&gt;&lt;keyword&gt;Tsa&lt;/keyword&gt;&lt;keyword&gt;ThermoFluor&lt;/keyword&gt;&lt;keyword&gt;buffer optimization&lt;/keyword&gt;&lt;keyword&gt;differential scanning fluorimetry&lt;/keyword&gt;&lt;keyword&gt;ligand screening&lt;/keyword&gt;&lt;keyword&gt;thermal denaturation&lt;/keyword&gt;&lt;/keywords&gt;&lt;dates&gt;&lt;year&gt;2015&lt;/year&gt;&lt;pub-dates&gt;&lt;date&gt;Feb 2&lt;/date&gt;&lt;/pub-dates&gt;&lt;/dates&gt;&lt;isbn&gt;1934-3663 (Electronic)&amp;#xD;1934-3655 (Linking)&lt;/isbn&gt;&lt;accession-num&gt;25640896&lt;/accession-num&gt;&lt;urls&gt;&lt;related-urls&gt;&lt;url&gt;https://www.ncbi.nlm.nih.gov/pubmed/25640896&lt;/url&gt;&lt;url&gt;https://currentprotocols.onlinelibrary.wiley.com/doi/abs/10.1002/0471140864.ps2809s79&lt;/url&gt;&lt;/related-urls&gt;&lt;/urls&gt;&lt;custom2&gt;PMC4332540&lt;/custom2&gt;&lt;electronic-resource-num&gt;10.1002/0471140864.ps2809s79&lt;/electronic-resource-num&gt;&lt;/record&gt;&lt;/Cite&gt;&lt;/EndNote&gt;</w:instrText>
      </w:r>
      <w:r w:rsidR="00D37309" w:rsidRPr="00D36D35">
        <w:rPr>
          <w:rFonts w:cstheme="minorBidi"/>
          <w:w w:val="100"/>
        </w:rPr>
        <w:fldChar w:fldCharType="separate"/>
      </w:r>
      <w:r w:rsidR="006C79D2" w:rsidRPr="00D36D35">
        <w:rPr>
          <w:rFonts w:cstheme="minorBidi"/>
          <w:noProof/>
          <w:w w:val="100"/>
          <w:vertAlign w:val="superscript"/>
        </w:rPr>
        <w:t>19a</w:t>
      </w:r>
      <w:r w:rsidR="00D37309" w:rsidRPr="00D36D35">
        <w:rPr>
          <w:rFonts w:cstheme="minorBidi"/>
          <w:w w:val="100"/>
        </w:rPr>
        <w:fldChar w:fldCharType="end"/>
      </w:r>
    </w:p>
    <w:p w14:paraId="6C768A95" w14:textId="7FE7E751" w:rsidR="003623CA" w:rsidRPr="00D36D35" w:rsidRDefault="00D94A64" w:rsidP="00D94A64">
      <w:pPr>
        <w:pStyle w:val="RSCB02ArticleText"/>
      </w:pPr>
      <w:r w:rsidRPr="00D36D35">
        <w:lastRenderedPageBreak/>
        <w:t xml:space="preserve">The </w:t>
      </w:r>
      <w:r w:rsidR="00876D32" w:rsidRPr="00D36D35">
        <w:t>DSF</w:t>
      </w:r>
      <w:r w:rsidR="006B0CF0" w:rsidRPr="00D36D35">
        <w:t xml:space="preserve"> </w:t>
      </w:r>
      <w:r w:rsidRPr="00D36D35">
        <w:t xml:space="preserve">data consisted of two transitions, </w:t>
      </w:r>
      <w:r w:rsidR="004F2E85" w:rsidRPr="00D36D35">
        <w:t>centred</w:t>
      </w:r>
      <w:r w:rsidRPr="00D36D35">
        <w:t xml:space="preserve"> around </w:t>
      </w:r>
      <w:r w:rsidR="005F1448" w:rsidRPr="00D36D35">
        <w:t>68</w:t>
      </w:r>
      <w:r w:rsidRPr="00D36D35">
        <w:t xml:space="preserve"> and 80</w:t>
      </w:r>
      <w:r w:rsidR="0088555C" w:rsidRPr="00D36D35">
        <w:t xml:space="preserve"> °C</w:t>
      </w:r>
      <w:r w:rsidRPr="00D36D35">
        <w:t xml:space="preserve">, with slightly different corresponding fluorescence </w:t>
      </w:r>
      <w:r w:rsidR="00626DE8" w:rsidRPr="00D36D35">
        <w:rPr>
          <w:noProof/>
          <w:w w:val="100"/>
        </w:rPr>
        <mc:AlternateContent>
          <mc:Choice Requires="wps">
            <w:drawing>
              <wp:anchor distT="0" distB="0" distL="114300" distR="114300" simplePos="0" relativeHeight="251699200" behindDoc="0" locked="0" layoutInCell="1" allowOverlap="1" wp14:anchorId="03B02277" wp14:editId="7334E4A7">
                <wp:simplePos x="0" y="0"/>
                <wp:positionH relativeFrom="column">
                  <wp:posOffset>-7822</wp:posOffset>
                </wp:positionH>
                <wp:positionV relativeFrom="paragraph">
                  <wp:posOffset>2464933</wp:posOffset>
                </wp:positionV>
                <wp:extent cx="3168015" cy="907415"/>
                <wp:effectExtent l="0" t="0" r="0" b="635"/>
                <wp:wrapTopAndBottom/>
                <wp:docPr id="17" name="Text Box 17"/>
                <wp:cNvGraphicFramePr/>
                <a:graphic xmlns:a="http://schemas.openxmlformats.org/drawingml/2006/main">
                  <a:graphicData uri="http://schemas.microsoft.com/office/word/2010/wordprocessingShape">
                    <wps:wsp>
                      <wps:cNvSpPr txBox="1"/>
                      <wps:spPr>
                        <a:xfrm>
                          <a:off x="0" y="0"/>
                          <a:ext cx="3168015" cy="907415"/>
                        </a:xfrm>
                        <a:prstGeom prst="rect">
                          <a:avLst/>
                        </a:prstGeom>
                        <a:solidFill>
                          <a:prstClr val="white"/>
                        </a:solidFill>
                        <a:ln>
                          <a:noFill/>
                        </a:ln>
                      </wps:spPr>
                      <wps:txbx>
                        <w:txbxContent>
                          <w:p w14:paraId="58CB87A8" w14:textId="002827AE" w:rsidR="003623CA" w:rsidRPr="00626DE8" w:rsidRDefault="00626DE8" w:rsidP="003623CA">
                            <w:pPr>
                              <w:pStyle w:val="RSCI05CaptiontoFigureSchemeChartwithbottombar"/>
                              <w:rPr>
                                <w:b/>
                              </w:rPr>
                            </w:pPr>
                            <w:r w:rsidRPr="00D36D35">
                              <w:rPr>
                                <w:b/>
                                <w:noProof/>
                              </w:rPr>
                              <w:drawing>
                                <wp:inline distT="0" distB="0" distL="0" distR="0" wp14:anchorId="071EC09C" wp14:editId="3972B21F">
                                  <wp:extent cx="3168015" cy="1824990"/>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BC_figures_Marta.tif"/>
                                          <pic:cNvPicPr/>
                                        </pic:nvPicPr>
                                        <pic:blipFill>
                                          <a:blip r:embed="rId19">
                                            <a:extLst>
                                              <a:ext uri="{28A0092B-C50C-407E-A947-70E740481C1C}">
                                                <a14:useLocalDpi xmlns:a14="http://schemas.microsoft.com/office/drawing/2010/main" val="0"/>
                                              </a:ext>
                                            </a:extLst>
                                          </a:blip>
                                          <a:stretch>
                                            <a:fillRect/>
                                          </a:stretch>
                                        </pic:blipFill>
                                        <pic:spPr>
                                          <a:xfrm>
                                            <a:off x="0" y="0"/>
                                            <a:ext cx="3168015" cy="1824990"/>
                                          </a:xfrm>
                                          <a:prstGeom prst="rect">
                                            <a:avLst/>
                                          </a:prstGeom>
                                        </pic:spPr>
                                      </pic:pic>
                                    </a:graphicData>
                                  </a:graphic>
                                </wp:inline>
                              </w:drawing>
                            </w:r>
                            <w:r w:rsidR="003623CA" w:rsidRPr="00D36D35">
                              <w:rPr>
                                <w:b/>
                              </w:rPr>
                              <w:t>Fig. 4</w:t>
                            </w:r>
                            <w:r w:rsidR="003623CA" w:rsidRPr="00D36D35">
                              <w:t xml:space="preserve"> Thermal stability of trastuzumab. A) </w:t>
                            </w:r>
                            <w:r w:rsidR="00CB7E32" w:rsidRPr="00D36D35">
                              <w:t xml:space="preserve">Normalized </w:t>
                            </w:r>
                            <w:r w:rsidR="003623CA" w:rsidRPr="00D36D35">
                              <w:t xml:space="preserve">DSF melting curves of trastuzumab at 1.1 mg/mL in PBS mixed with </w:t>
                            </w:r>
                            <w:proofErr w:type="spellStart"/>
                            <w:r w:rsidR="003623CA" w:rsidRPr="00D36D35">
                              <w:t>Sypro</w:t>
                            </w:r>
                            <w:proofErr w:type="spellEnd"/>
                            <w:r w:rsidR="003623CA" w:rsidRPr="00D36D35">
                              <w:t>® Orange; B) Representation of the first derivative of the first C) and second D) transitions as function of temperature (°C). Data is represented as grey and salmon curves for native and stapled trastuzumab, respectively. The data is the mean of three independent experiments.</w:t>
                            </w:r>
                            <w:r w:rsidR="00CB7E32" w:rsidRPr="00D36D35">
                              <w:t xml:space="preserve"> The DSF melting curves were normalized to the maximum intensity.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B02277" id="Text Box 17" o:spid="_x0000_s1032" type="#_x0000_t202" style="position:absolute;left:0;text-align:left;margin-left:-.6pt;margin-top:194.1pt;width:249.45pt;height:71.4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" stroked="f">
                <v:textbox style="mso-fit-shape-to-text:t" inset="0,0,0,0">
                  <w:txbxContent>
                    <w:p w14:paraId="58CB87A8" w14:textId="002827AE" w:rsidR="003623CA" w:rsidRPr="00626DE8" w:rsidRDefault="00626DE8" w:rsidP="003623CA">
                      <w:pPr>
                        <w:pStyle w:val="RSCI05CaptiontoFigureSchemeChartwithbottombar"/>
                        <w:rPr>
                          <w:b/>
                        </w:rPr>
                      </w:pPr>
                      <w:r w:rsidRPr="00D36D35">
                        <w:rPr>
                          <w:b/>
                          <w:noProof/>
                        </w:rPr>
                        <w:drawing>
                          <wp:inline distT="0" distB="0" distL="0" distR="0" wp14:anchorId="071EC09C" wp14:editId="3972B21F">
                            <wp:extent cx="3168015" cy="1824990"/>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BC_figures_Marta.tif"/>
                                    <pic:cNvPicPr/>
                                  </pic:nvPicPr>
                                  <pic:blipFill>
                                    <a:blip r:embed="rId20">
                                      <a:extLst>
                                        <a:ext uri="{28A0092B-C50C-407E-A947-70E740481C1C}">
                                          <a14:useLocalDpi xmlns:a14="http://schemas.microsoft.com/office/drawing/2010/main" val="0"/>
                                        </a:ext>
                                      </a:extLst>
                                    </a:blip>
                                    <a:stretch>
                                      <a:fillRect/>
                                    </a:stretch>
                                  </pic:blipFill>
                                  <pic:spPr>
                                    <a:xfrm>
                                      <a:off x="0" y="0"/>
                                      <a:ext cx="3168015" cy="1824990"/>
                                    </a:xfrm>
                                    <a:prstGeom prst="rect">
                                      <a:avLst/>
                                    </a:prstGeom>
                                  </pic:spPr>
                                </pic:pic>
                              </a:graphicData>
                            </a:graphic>
                          </wp:inline>
                        </w:drawing>
                      </w:r>
                      <w:r w:rsidR="003623CA" w:rsidRPr="00D36D35">
                        <w:rPr>
                          <w:b/>
                        </w:rPr>
                        <w:t>Fig. 4</w:t>
                      </w:r>
                      <w:r w:rsidR="003623CA" w:rsidRPr="00D36D35">
                        <w:t xml:space="preserve"> Thermal stability of trastuzumab. A) </w:t>
                      </w:r>
                      <w:r w:rsidR="00CB7E32" w:rsidRPr="00D36D35">
                        <w:t xml:space="preserve">Normalized </w:t>
                      </w:r>
                      <w:r w:rsidR="003623CA" w:rsidRPr="00D36D35">
                        <w:t xml:space="preserve">DSF melting curves of trastuzumab at 1.1 mg/mL in PBS mixed with </w:t>
                      </w:r>
                      <w:proofErr w:type="spellStart"/>
                      <w:r w:rsidR="003623CA" w:rsidRPr="00D36D35">
                        <w:t>Sypro</w:t>
                      </w:r>
                      <w:proofErr w:type="spellEnd"/>
                      <w:r w:rsidR="003623CA" w:rsidRPr="00D36D35">
                        <w:t>® Orange; B) Representation of the first derivative of the first C) and second D) transitions as function of temperature (°C). Data is represented as grey and salmon curves for native and stapled trastuzumab, respectively. The data is the mean of three independent experiments.</w:t>
                      </w:r>
                      <w:r w:rsidR="00CB7E32" w:rsidRPr="00D36D35">
                        <w:t xml:space="preserve"> The DSF melting curves were normalized to the maximum intensity.</w:t>
                      </w:r>
                      <w:bookmarkStart w:id="1" w:name="_GoBack"/>
                      <w:bookmarkEnd w:id="1"/>
                    </w:p>
                  </w:txbxContent>
                </v:textbox>
                <w10:wrap type="topAndBottom"/>
              </v:shape>
            </w:pict>
          </mc:Fallback>
        </mc:AlternateContent>
      </w:r>
      <w:r w:rsidR="007E2FC1" w:rsidRPr="00D36D35">
        <w:t xml:space="preserve">intensities </w:t>
      </w:r>
      <w:r w:rsidRPr="00D36D35">
        <w:t>(</w:t>
      </w:r>
      <w:r w:rsidR="007638C2" w:rsidRPr="00D36D35">
        <w:t>Fig.</w:t>
      </w:r>
      <w:r w:rsidRPr="00D36D35">
        <w:t xml:space="preserve"> </w:t>
      </w:r>
      <w:r w:rsidR="00CE2810" w:rsidRPr="00D36D35">
        <w:t>4</w:t>
      </w:r>
      <w:r w:rsidR="00E00D3A" w:rsidRPr="00D36D35">
        <w:t>A</w:t>
      </w:r>
      <w:r w:rsidRPr="00D36D35">
        <w:t>)</w:t>
      </w:r>
      <w:r w:rsidR="00B4787E" w:rsidRPr="00D36D35">
        <w:t xml:space="preserve">. </w:t>
      </w:r>
      <w:r w:rsidRPr="00D36D35">
        <w:t>The transition temperatures</w:t>
      </w:r>
      <w:r w:rsidR="00B4787E" w:rsidRPr="00D36D35">
        <w:t xml:space="preserve"> (Tm</w:t>
      </w:r>
      <w:r w:rsidR="00B4787E" w:rsidRPr="00D36D35">
        <w:rPr>
          <w:vertAlign w:val="subscript"/>
        </w:rPr>
        <w:t>1</w:t>
      </w:r>
      <w:r w:rsidR="00B4787E" w:rsidRPr="00D36D35">
        <w:t xml:space="preserve"> and Tm</w:t>
      </w:r>
      <w:r w:rsidR="00B4787E" w:rsidRPr="00D36D35">
        <w:rPr>
          <w:vertAlign w:val="subscript"/>
        </w:rPr>
        <w:t>2</w:t>
      </w:r>
      <w:r w:rsidR="00B4787E" w:rsidRPr="00D36D35">
        <w:t>)</w:t>
      </w:r>
      <w:r w:rsidRPr="00D36D35">
        <w:t xml:space="preserve"> for native and stapled trastuzumab samples were quite similar (</w:t>
      </w:r>
      <w:r w:rsidR="007638C2" w:rsidRPr="00D36D35">
        <w:t>Fig.</w:t>
      </w:r>
      <w:r w:rsidRPr="00D36D35">
        <w:t xml:space="preserve"> </w:t>
      </w:r>
      <w:r w:rsidR="0012731A" w:rsidRPr="00D36D35">
        <w:t>4</w:t>
      </w:r>
      <w:r w:rsidR="00E00D3A" w:rsidRPr="00D36D35">
        <w:t>B</w:t>
      </w:r>
      <w:r w:rsidRPr="00D36D35">
        <w:t xml:space="preserve">), with </w:t>
      </w:r>
      <w:r w:rsidR="007E2FC1" w:rsidRPr="00D36D35">
        <w:t xml:space="preserve">a </w:t>
      </w:r>
      <w:r w:rsidRPr="00D36D35">
        <w:t>variation in measured Tm</w:t>
      </w:r>
      <w:r w:rsidR="003A7A5C" w:rsidRPr="00D36D35">
        <w:rPr>
          <w:vertAlign w:val="subscript"/>
        </w:rPr>
        <w:t>1</w:t>
      </w:r>
      <w:r w:rsidRPr="00D36D35">
        <w:t xml:space="preserve"> &lt; </w:t>
      </w:r>
      <w:r w:rsidR="003623CA" w:rsidRPr="00D36D35">
        <w:t>0.5</w:t>
      </w:r>
      <w:r w:rsidRPr="00D36D35">
        <w:t xml:space="preserve"> </w:t>
      </w:r>
      <w:r w:rsidR="004F2E85" w:rsidRPr="00D36D35">
        <w:t>°C</w:t>
      </w:r>
      <w:r w:rsidRPr="00D36D35">
        <w:t>. The determination of the melting temperatures was performed by the analysis of the first derivatives (</w:t>
      </w:r>
      <w:r w:rsidR="007638C2" w:rsidRPr="00D36D35">
        <w:t>Fig.</w:t>
      </w:r>
      <w:r w:rsidRPr="00D36D35">
        <w:t xml:space="preserve"> </w:t>
      </w:r>
      <w:r w:rsidR="0012731A" w:rsidRPr="00D36D35">
        <w:t>4</w:t>
      </w:r>
      <w:r w:rsidRPr="00D36D35">
        <w:t xml:space="preserve"> C and D)</w:t>
      </w:r>
      <w:r w:rsidR="007876B3" w:rsidRPr="00D36D35">
        <w:t>, being Tm</w:t>
      </w:r>
      <w:r w:rsidR="007876B3" w:rsidRPr="00D36D35">
        <w:rPr>
          <w:vertAlign w:val="subscript"/>
        </w:rPr>
        <w:t>2</w:t>
      </w:r>
      <w:r w:rsidR="007876B3" w:rsidRPr="00D36D35">
        <w:t xml:space="preserve">= 81.8 </w:t>
      </w:r>
      <w:r w:rsidR="007876B3" w:rsidRPr="00D36D35">
        <w:sym w:font="Symbol" w:char="F0B1"/>
      </w:r>
      <w:r w:rsidR="007876B3" w:rsidRPr="00D36D35">
        <w:t xml:space="preserve"> 0.5 ºC and 82.4 </w:t>
      </w:r>
      <w:r w:rsidR="007876B3" w:rsidRPr="00D36D35">
        <w:sym w:font="Symbol" w:char="F0B1"/>
      </w:r>
      <w:r w:rsidR="007876B3" w:rsidRPr="00D36D35">
        <w:t xml:space="preserve"> 0.2 ºC for the native and stapled trastuzumab, respectively</w:t>
      </w:r>
      <w:r w:rsidRPr="00D36D35">
        <w:t>.</w:t>
      </w:r>
      <w:r w:rsidR="00990284" w:rsidRPr="00D36D35">
        <w:t xml:space="preserve"> </w:t>
      </w:r>
      <w:r w:rsidR="00106A16" w:rsidRPr="00D36D35">
        <w:t xml:space="preserve">The overall </w:t>
      </w:r>
      <w:r w:rsidR="00876D32" w:rsidRPr="00D36D35">
        <w:t>DSF</w:t>
      </w:r>
      <w:r w:rsidR="002E2C12" w:rsidRPr="00D36D35">
        <w:t xml:space="preserve"> </w:t>
      </w:r>
      <w:r w:rsidR="00106A16" w:rsidRPr="00D36D35">
        <w:t xml:space="preserve">patterns </w:t>
      </w:r>
      <w:r w:rsidR="003623CA" w:rsidRPr="00D36D35">
        <w:t>were comparable</w:t>
      </w:r>
      <w:r w:rsidR="00106A16" w:rsidRPr="00D36D35">
        <w:t xml:space="preserve">, </w:t>
      </w:r>
      <w:r w:rsidR="003623CA" w:rsidRPr="00D36D35">
        <w:t xml:space="preserve">although with a significant higher area under the </w:t>
      </w:r>
      <w:r w:rsidR="00E00D3A" w:rsidRPr="00D36D35">
        <w:t xml:space="preserve">negative </w:t>
      </w:r>
      <w:r w:rsidR="003623CA" w:rsidRPr="00D36D35">
        <w:t xml:space="preserve">peak </w:t>
      </w:r>
      <w:r w:rsidR="00E00D3A" w:rsidRPr="00D36D35">
        <w:t>(-</w:t>
      </w:r>
      <w:proofErr w:type="spellStart"/>
      <w:r w:rsidR="00E00D3A" w:rsidRPr="00D36D35">
        <w:t>dF</w:t>
      </w:r>
      <w:proofErr w:type="spellEnd"/>
      <w:r w:rsidR="00E00D3A" w:rsidRPr="00D36D35">
        <w:t xml:space="preserve">/dT) </w:t>
      </w:r>
      <w:r w:rsidR="00106A16" w:rsidRPr="00D36D35">
        <w:t xml:space="preserve">in the first transition </w:t>
      </w:r>
      <w:r w:rsidR="003623CA" w:rsidRPr="00D36D35">
        <w:t xml:space="preserve">of the native trastuzumab </w:t>
      </w:r>
      <w:r w:rsidR="00106A16" w:rsidRPr="00D36D35">
        <w:t>(</w:t>
      </w:r>
      <w:r w:rsidR="007638C2" w:rsidRPr="00D36D35">
        <w:t>Fig.</w:t>
      </w:r>
      <w:r w:rsidR="00106A16" w:rsidRPr="00D36D35">
        <w:t xml:space="preserve"> </w:t>
      </w:r>
      <w:r w:rsidR="00A45C64" w:rsidRPr="00D36D35">
        <w:t>4</w:t>
      </w:r>
      <w:r w:rsidR="00106A16" w:rsidRPr="00D36D35">
        <w:t xml:space="preserve">C). </w:t>
      </w:r>
      <w:r w:rsidR="00E00D3A" w:rsidRPr="00D36D35">
        <w:t>This</w:t>
      </w:r>
      <w:r w:rsidR="00106A16" w:rsidRPr="00D36D35">
        <w:t xml:space="preserve"> </w:t>
      </w:r>
      <w:r w:rsidR="00A97D61" w:rsidRPr="00D36D35">
        <w:t xml:space="preserve">data suggests </w:t>
      </w:r>
      <w:r w:rsidR="002730DC" w:rsidRPr="00D36D35">
        <w:t xml:space="preserve">that the fluorescent probe </w:t>
      </w:r>
      <w:r w:rsidR="00AA55DA" w:rsidRPr="00D36D35">
        <w:t xml:space="preserve">undergoes a </w:t>
      </w:r>
      <w:r w:rsidR="00E00D3A" w:rsidRPr="00D36D35">
        <w:t>substantial</w:t>
      </w:r>
      <w:r w:rsidR="00AA55DA" w:rsidRPr="00D36D35">
        <w:t xml:space="preserve"> increase in quantum yield</w:t>
      </w:r>
      <w:r w:rsidR="00E00D3A" w:rsidRPr="00D36D35">
        <w:t>,</w:t>
      </w:r>
      <w:r w:rsidR="00AA55DA" w:rsidRPr="00D36D35">
        <w:t xml:space="preserve"> as a result of interaction with the exposed hydrophobic regions </w:t>
      </w:r>
      <w:r w:rsidR="00E00D3A" w:rsidRPr="00D36D35">
        <w:t>due to</w:t>
      </w:r>
      <w:r w:rsidR="00AA55DA" w:rsidRPr="00D36D35">
        <w:t xml:space="preserve"> the</w:t>
      </w:r>
      <w:r w:rsidR="00106A16" w:rsidRPr="00D36D35">
        <w:t xml:space="preserve"> higher degree of denaturation</w:t>
      </w:r>
      <w:r w:rsidR="00242C7F" w:rsidRPr="00D36D35">
        <w:t xml:space="preserve"> of the native trastuzumab</w:t>
      </w:r>
      <w:r w:rsidR="00106A16" w:rsidRPr="00D36D35">
        <w:t>.</w:t>
      </w:r>
    </w:p>
    <w:p w14:paraId="0D63D012" w14:textId="7CEA1727" w:rsidR="00D94A64" w:rsidRPr="00D36D35" w:rsidRDefault="003623CA" w:rsidP="00D94A64">
      <w:pPr>
        <w:pStyle w:val="RSCB02ArticleText"/>
        <w:rPr>
          <w:vertAlign w:val="subscript"/>
        </w:rPr>
      </w:pPr>
      <w:r w:rsidRPr="00D36D35">
        <w:t>It was previously described that differences between the spectra at the first transition with a large peak (close to 60 °C) were ascribed mostly to the denaturation of the Fab segment in the case of immunoglobulin, whereas the gradual change between 70 °C area and 80 °C is caused by denaturation of the Fc fragment.</w:t>
      </w:r>
      <w:r w:rsidRPr="00D36D35">
        <w:fldChar w:fldCharType="begin">
          <w:fldData xml:space="preserve">PEVuZE5vdGU+PENpdGU+PEF1dGhvcj5WZXJtZWVyPC9BdXRob3I+PFllYXI+MjAwMDwvWWVhcj48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==
</w:fldData>
        </w:fldChar>
      </w:r>
      <w:r w:rsidRPr="00D36D35">
        <w:instrText xml:space="preserve"> ADDIN EN.CITE </w:instrText>
      </w:r>
      <w:r w:rsidRPr="00D36D35">
        <w:fldChar w:fldCharType="begin">
          <w:fldData xml:space="preserve">PEVuZE5vdGU+PENpdGU+PEF1dGhvcj5WZXJtZWVyPC9BdXRob3I+PFllYXI+MjAwMDwvWWVhcj48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==
</w:fldData>
        </w:fldChar>
      </w:r>
      <w:r w:rsidRPr="00D36D35">
        <w:instrText xml:space="preserve"> ADDIN EN.CITE.DATA </w:instrText>
      </w:r>
      <w:r w:rsidRPr="00D36D35">
        <w:fldChar w:fldCharType="end"/>
      </w:r>
      <w:r w:rsidRPr="00D36D35">
        <w:fldChar w:fldCharType="separate"/>
      </w:r>
      <w:r w:rsidRPr="00D36D35">
        <w:rPr>
          <w:noProof/>
          <w:vertAlign w:val="superscript"/>
        </w:rPr>
        <w:t>20</w:t>
      </w:r>
      <w:r w:rsidRPr="00D36D35">
        <w:fldChar w:fldCharType="end"/>
      </w:r>
      <w:r w:rsidRPr="00D36D35">
        <w:t xml:space="preserve"> It has also been reported that in the human myeloma IgG1 two transitions are also detected, with melting temperatures around 70 °C for the Fab and Fc fragments and 66 °C and 82 °C for the Fc fragments. Based on this data, it was proposed that the CH2 domain in the Fc fragment and the melting of the Fab fragment could be related to the first transition, whereas the second transition represented mainly the unfolding of the CH3 domain in the Fc fragment.</w:t>
      </w:r>
      <w:r w:rsidRPr="00D36D35">
        <w:fldChar w:fldCharType="begin">
          <w:fldData xml:space="preserve">PEVuZE5vdGU+PENpdGU+PEF1dGhvcj5Jb25lc2N1PC9BdXRob3I+PFllYXI+MjAwODwvWWVhcj48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</w:fldData>
        </w:fldChar>
      </w:r>
      <w:r w:rsidRPr="00D36D35">
        <w:instrText xml:space="preserve"> ADDIN EN.CITE </w:instrText>
      </w:r>
      <w:r w:rsidRPr="00D36D35">
        <w:fldChar w:fldCharType="begin">
          <w:fldData xml:space="preserve">PEVuZE5vdGU+PENpdGU+PEF1dGhvcj5Jb25lc2N1PC9BdXRob3I+PFllYXI+MjAwODwvWWVhcj48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</w:fldData>
        </w:fldChar>
      </w:r>
      <w:r w:rsidRPr="00D36D35">
        <w:instrText xml:space="preserve"> ADDIN EN.CITE.DATA </w:instrText>
      </w:r>
      <w:r w:rsidRPr="00D36D35">
        <w:fldChar w:fldCharType="end"/>
      </w:r>
      <w:r w:rsidRPr="00D36D35">
        <w:fldChar w:fldCharType="separate"/>
      </w:r>
      <w:r w:rsidRPr="00D36D35">
        <w:rPr>
          <w:noProof/>
          <w:vertAlign w:val="superscript"/>
        </w:rPr>
        <w:t>21</w:t>
      </w:r>
      <w:r w:rsidRPr="00D36D35">
        <w:fldChar w:fldCharType="end"/>
      </w:r>
      <w:r w:rsidRPr="00D36D35">
        <w:t xml:space="preserve"> Taking into account the correlation between the transitions observed and the domains that were related with those transitions, we </w:t>
      </w:r>
      <w:r w:rsidRPr="00D36D35">
        <w:rPr>
          <w:noProof/>
          <w:w w:val="100"/>
        </w:rPr>
        <mc:AlternateContent>
          <mc:Choice Requires="wpg">
            <w:drawing>
              <wp:anchor distT="0" distB="0" distL="114300" distR="114300" simplePos="0" relativeHeight="251697152" behindDoc="0" locked="0" layoutInCell="1" allowOverlap="1" wp14:anchorId="5148FEF3" wp14:editId="3BCF70E0">
                <wp:simplePos x="0" y="0"/>
                <wp:positionH relativeFrom="column">
                  <wp:posOffset>3308415</wp:posOffset>
                </wp:positionH>
                <wp:positionV relativeFrom="page">
                  <wp:posOffset>982725</wp:posOffset>
                </wp:positionV>
                <wp:extent cx="3171154" cy="3856355"/>
                <wp:effectExtent l="0" t="0" r="4445" b="4445"/>
                <wp:wrapTopAndBottom/>
                <wp:docPr id="39" name="Group 39"/>
                <wp:cNvGraphicFramePr/>
                <a:graphic xmlns:a="http://schemas.openxmlformats.org/drawingml/2006/main">
                  <a:graphicData uri="http://schemas.microsoft.com/office/word/2010/wordprocessingGroup">
                    <wpg:wgp>
                      <wpg:cNvGrpSpPr/>
                      <wpg:grpSpPr>
                        <a:xfrm>
                          <a:off x="0" y="0"/>
                          <a:ext cx="3171154" cy="3856355"/>
                          <a:chOff x="0" y="0"/>
                          <a:chExt cx="3171761" cy="3856506"/>
                        </a:xfrm>
                      </wpg:grpSpPr>
                      <wps:wsp>
                        <wps:cNvPr id="25" name="Text Box 25"/>
                        <wps:cNvSpPr txBox="1"/>
                        <wps:spPr>
                          <a:xfrm>
                            <a:off x="5045" y="2449926"/>
                            <a:ext cx="3166716" cy="1406580"/>
                          </a:xfrm>
                          <a:prstGeom prst="rect">
                            <a:avLst/>
                          </a:prstGeom>
                          <a:solidFill>
                            <a:prstClr val="white"/>
                          </a:solidFill>
                          <a:ln>
                            <a:noFill/>
                          </a:ln>
                        </wps:spPr>
                        <wps:txbx>
                          <w:txbxContent>
                            <w:p w14:paraId="1AAF7942" w14:textId="77777777" w:rsidR="003623CA" w:rsidRPr="00BD2754" w:rsidRDefault="003623CA" w:rsidP="003623CA">
                              <w:pPr>
                                <w:pStyle w:val="RSCI05CaptiontoFigureSchemeChartwithbottombar"/>
                                <w:rPr>
                                  <w:rFonts w:cs="Times New Roman"/>
                                  <w:w w:val="108"/>
                                  <w:sz w:val="18"/>
                                </w:rPr>
                              </w:pPr>
                              <w:r w:rsidRPr="00D36D35">
                                <w:rPr>
                                  <w:b/>
                                </w:rPr>
                                <w:t>Fig. 5</w:t>
                              </w:r>
                              <w:r w:rsidRPr="00D36D35">
                                <w:t xml:space="preserve"> A) SDS–PAGE gel of native rituximab and stapled rituximab. The 4–12% Tris-Glycine gel (Invitrogen) has Precision Plus Protein™ all blue pre-stained protein standards in the ‘M’ lane and was stained with Coomassie. Lane 1, native rituximab; lane 2, stapled rituximab; lane 3, native rituximab with NuPAGE® sample reducing agent; lane 4, stapled trastuzumab with NuPAGE® sample reducing agent; B) ADCC effect and C) CDC on Raji cells in presence of native and stapled rituximab when incubated with freshly isolated PBMCs and human serum from healthy donors; D) CDC effect on SKBR3 cells when incubated with freshly isolated human serum from healthy donors in presence of native and stapled trastuzumab. Statistical analysis was performed by using unpaired t-test (*** p &lt; 0.001, ** p &lt; 0.01, * p &lt; 0.05).</w:t>
                              </w:r>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38" name="Picture 38"/>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3168015" cy="2367915"/>
                          </a:xfrm>
                          <a:prstGeom prst="rect">
                            <a:avLst/>
                          </a:prstGeom>
                        </pic:spPr>
                      </pic:pic>
                    </wpg:wgp>
                  </a:graphicData>
                </a:graphic>
              </wp:anchor>
            </w:drawing>
          </mc:Choice>
          <mc:Fallback>
            <w:pict>
              <v:group w14:anchorId="5148FEF3" id="Group 39" o:spid="_x0000_s1033" style="position:absolute;left:0;text-align:left;margin-left:260.5pt;margin-top:77.4pt;width:249.7pt;height:303.65pt;z-index:251697152;mso-position-vertical-relative:page" coordsize="31717,38565"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">
                <v:shape id="Text Box 25" o:spid="_x0000_s1034" type="#_x0000_t202" style="position:absolute;left:50;top:24499;width:31667;height:140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" stroked="f">
                  <v:textbox style="mso-fit-shape-to-text:t" inset="0,0,0,0">
                    <w:txbxContent>
                      <w:p w14:paraId="1AAF7942" w14:textId="77777777" w:rsidR="003623CA" w:rsidRPr="00BD2754" w:rsidRDefault="003623CA" w:rsidP="003623CA">
                        <w:pPr>
                          <w:pStyle w:val="RSCI05CaptiontoFigureSchemeChartwithbottombar"/>
                          <w:rPr>
                            <w:rFonts w:cs="Times New Roman"/>
                            <w:w w:val="108"/>
                            <w:sz w:val="18"/>
                          </w:rPr>
                        </w:pPr>
                        <w:r w:rsidRPr="00D36D35">
                          <w:rPr>
                            <w:b/>
                          </w:rPr>
                          <w:t>Fig. 5</w:t>
                        </w:r>
                        <w:r w:rsidRPr="00D36D35">
                          <w:t xml:space="preserve"> A) SDS–PAGE gel of native rituximab and stapled rituximab. The 4–12% Tris-Glycine gel (Invitrogen) has Precision Plus Protein™ all blue pre-stained protein standards in the ‘M’ lane and was stained with Coomassie. Lane 1, native rituximab; lane 2, stapled rituximab; lane 3, native rituximab with NuPAGE® sample reducing agent; lane 4, stapled trastuzumab with NuPAGE® sample reducing agent; B) ADCC effect and C) CDC on Raji cells in presence of native and stapled rituximab when incubated with freshly isolated PBMCs and human serum from healthy donors; D) CDC effect on SKBR3 cells when incubated with freshly isolated human serum from healthy donors in presence of native and stapled trastuzumab. Statistical analysis was performed by using unpaired t-test (*** p &lt; 0.001, ** p &lt; 0.01, * p &lt; 0.05).</w:t>
                        </w:r>
                        <w:r>
                          <w:t xml:space="preserve"> </w:t>
                        </w:r>
                      </w:p>
                    </w:txbxContent>
                  </v:textbox>
                </v:shape>
                <v:shape id="Picture 38" o:spid="_x0000_s1035" type="#_x0000_t75" style="position:absolute;width:31680;height:236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">
                  <v:imagedata r:id="rId22" o:title=""/>
                </v:shape>
                <w10:wrap type="topAndBottom" anchory="page"/>
              </v:group>
            </w:pict>
          </mc:Fallback>
        </mc:AlternateContent>
      </w:r>
      <w:r w:rsidRPr="00D36D35">
        <w:t xml:space="preserve">observed that, for the stapled trastuzumab, the first transition  </w:t>
      </w:r>
      <w:r w:rsidR="00E00D3A" w:rsidRPr="00D36D35">
        <w:t>had a smoothed fluorescence intensity</w:t>
      </w:r>
      <w:r w:rsidRPr="00D36D35">
        <w:t>, which means that the Fc fragments were likely not</w:t>
      </w:r>
      <w:r w:rsidR="00E00D3A" w:rsidRPr="00D36D35">
        <w:t xml:space="preserve"> fully</w:t>
      </w:r>
      <w:r w:rsidRPr="00D36D35">
        <w:t xml:space="preserve"> denatured.</w:t>
      </w:r>
      <w:r w:rsidR="00AA55DA" w:rsidRPr="00D36D35">
        <w:t xml:space="preserve"> </w:t>
      </w:r>
    </w:p>
    <w:p w14:paraId="44DA9EA4" w14:textId="1DF25B68" w:rsidR="00FD2E9D" w:rsidRPr="00D36D35" w:rsidRDefault="002373D8" w:rsidP="00FF5C6A">
      <w:pPr>
        <w:pStyle w:val="RSCB02ArticleText"/>
      </w:pPr>
      <w:r w:rsidRPr="00D36D35">
        <w:rPr>
          <w:noProof/>
          <w:w w:val="100"/>
        </w:rPr>
        <mc:AlternateContent>
          <mc:Choice Requires="wps">
            <w:drawing>
              <wp:anchor distT="0" distB="0" distL="114300" distR="114300" simplePos="0" relativeHeight="251640832" behindDoc="0" locked="0" layoutInCell="1" allowOverlap="1" wp14:anchorId="702A3F11" wp14:editId="202A1B5E">
                <wp:simplePos x="0" y="0"/>
                <wp:positionH relativeFrom="column">
                  <wp:posOffset>-23224</wp:posOffset>
                </wp:positionH>
                <wp:positionV relativeFrom="paragraph">
                  <wp:posOffset>4129176</wp:posOffset>
                </wp:positionV>
                <wp:extent cx="3168015" cy="782955"/>
                <wp:effectExtent l="0" t="0" r="0" b="0"/>
                <wp:wrapTopAndBottom/>
                <wp:docPr id="1" name="Text Box 10"/>
                <wp:cNvGraphicFramePr/>
                <a:graphic xmlns:a="http://schemas.openxmlformats.org/drawingml/2006/main">
                  <a:graphicData uri="http://schemas.microsoft.com/office/word/2010/wordprocessingShape">
                    <wps:wsp>
                      <wps:cNvSpPr txBox="1"/>
                      <wps:spPr>
                        <a:xfrm>
                          <a:off x="0" y="0"/>
                          <a:ext cx="3168015" cy="782955"/>
                        </a:xfrm>
                        <a:prstGeom prst="rect">
                          <a:avLst/>
                        </a:prstGeom>
                        <a:solidFill>
                          <a:prstClr val="white"/>
                        </a:solidFill>
                        <a:ln>
                          <a:noFill/>
                        </a:ln>
                      </wps:spPr>
                      <wps:txbx>
                        <w:txbxContent>
                          <w:p w14:paraId="31C011EE" w14:textId="77777777" w:rsidR="00A809AC" w:rsidRPr="00A20D5A" w:rsidRDefault="00A809AC" w:rsidP="00924AF1">
                            <w:pPr>
                              <w:pStyle w:val="RSCI05CaptiontoFigureSchemeChartwithbottomba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2A3F11" id="Text Box 10" o:spid="_x0000_s1036" type="#_x0000_t202" style="position:absolute;left:0;text-align:left;margin-left:-1.85pt;margin-top:325.15pt;width:249.45pt;height:61.65pt;z-index:251640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" stroked="f">
                <v:textbox style="mso-fit-shape-to-text:t" inset="0,0,0,0">
                  <w:txbxContent>
                    <w:p w14:paraId="31C011EE" w14:textId="77777777" w:rsidR="00A809AC" w:rsidRPr="00A20D5A" w:rsidRDefault="00A809AC" w:rsidP="00924AF1">
                      <w:pPr>
                        <w:pStyle w:val="RSCI05CaptiontoFigureSchemeChartwithbottombar"/>
                      </w:pPr>
                    </w:p>
                  </w:txbxContent>
                </v:textbox>
                <w10:wrap type="topAndBottom"/>
              </v:shape>
            </w:pict>
          </mc:Fallback>
        </mc:AlternateContent>
      </w:r>
      <w:r w:rsidR="00C63F3F" w:rsidRPr="00D36D35">
        <w:t>Both</w:t>
      </w:r>
      <w:r w:rsidR="00642ADD" w:rsidRPr="00D36D35">
        <w:t xml:space="preserve"> CD and </w:t>
      </w:r>
      <w:r w:rsidR="00876D32" w:rsidRPr="00D36D35">
        <w:t>DSF</w:t>
      </w:r>
      <w:r w:rsidR="002E2C12" w:rsidRPr="00D36D35">
        <w:t xml:space="preserve"> </w:t>
      </w:r>
      <w:r w:rsidR="00642ADD" w:rsidRPr="00D36D35">
        <w:t>data support</w:t>
      </w:r>
      <w:r w:rsidR="00970E5D" w:rsidRPr="00D36D35">
        <w:t>ed</w:t>
      </w:r>
      <w:r w:rsidR="00642ADD" w:rsidRPr="00D36D35">
        <w:t xml:space="preserve"> that the stapled </w:t>
      </w:r>
      <w:r w:rsidR="00970E5D" w:rsidRPr="00D36D35">
        <w:t>trastuzumab</w:t>
      </w:r>
      <w:r w:rsidR="006F72EC" w:rsidRPr="00D36D35">
        <w:t xml:space="preserve"> possessed</w:t>
      </w:r>
      <w:r w:rsidR="00642ADD" w:rsidRPr="00D36D35">
        <w:t xml:space="preserve"> a higher degree of stability</w:t>
      </w:r>
      <w:r w:rsidR="007E2FC1" w:rsidRPr="00D36D35">
        <w:t xml:space="preserve">, though the antibodies have </w:t>
      </w:r>
      <w:r w:rsidR="00642ADD" w:rsidRPr="00D36D35">
        <w:t>close</w:t>
      </w:r>
      <w:r w:rsidR="007E2FC1" w:rsidRPr="00D36D35">
        <w:t>r</w:t>
      </w:r>
      <w:r w:rsidR="00642ADD" w:rsidRPr="00D36D35">
        <w:t xml:space="preserve"> </w:t>
      </w:r>
      <w:r w:rsidR="007E2FC1" w:rsidRPr="00D36D35">
        <w:t>melting temperatures and</w:t>
      </w:r>
      <w:r w:rsidR="00D50C8E" w:rsidRPr="00D36D35">
        <w:t>,</w:t>
      </w:r>
      <w:r w:rsidR="007E2FC1" w:rsidRPr="00D36D35">
        <w:t xml:space="preserve"> most importantly, </w:t>
      </w:r>
      <w:r w:rsidR="00642ADD" w:rsidRPr="00D36D35">
        <w:t xml:space="preserve">the stapling strategy </w:t>
      </w:r>
      <w:r w:rsidR="00372071" w:rsidRPr="00D36D35">
        <w:t>did</w:t>
      </w:r>
      <w:r w:rsidR="00642ADD" w:rsidRPr="00D36D35">
        <w:t xml:space="preserve"> not compromise the secondary structure of trastuzumab.</w:t>
      </w:r>
    </w:p>
    <w:p w14:paraId="10BF7904" w14:textId="06A97802" w:rsidR="006602B7" w:rsidRPr="00D36D35" w:rsidRDefault="006602B7" w:rsidP="00FF5C6A">
      <w:pPr>
        <w:pStyle w:val="RSCB02ArticleText"/>
      </w:pPr>
    </w:p>
    <w:p w14:paraId="09D2F11C" w14:textId="4403AA82" w:rsidR="00FF5C6A" w:rsidRPr="00D36D35" w:rsidRDefault="00FF5C6A" w:rsidP="00CD4319">
      <w:pPr>
        <w:pStyle w:val="RSCB06BHeadingSub-Section"/>
      </w:pPr>
      <w:r w:rsidRPr="00D36D35">
        <w:t>Effector</w:t>
      </w:r>
      <w:r w:rsidR="00D50C8E" w:rsidRPr="00D36D35">
        <w:t>-</w:t>
      </w:r>
      <w:r w:rsidRPr="00D36D35">
        <w:t>mediated functions of the stapled and native antibodies</w:t>
      </w:r>
    </w:p>
    <w:p w14:paraId="21B52171" w14:textId="1300FAC5" w:rsidR="00697239" w:rsidRPr="00D36D35" w:rsidRDefault="00791DF9" w:rsidP="00697239">
      <w:pPr>
        <w:pStyle w:val="RSCB02ArticleText"/>
        <w:rPr>
          <w:rStyle w:val="RSCB08CHeadingIn-lineChar"/>
          <w:b w:val="0"/>
        </w:rPr>
      </w:pPr>
      <w:r w:rsidRPr="00D36D35">
        <w:rPr>
          <w:rStyle w:val="RSCB08CHeadingIn-lineChar"/>
          <w:b w:val="0"/>
        </w:rPr>
        <w:t>The effector</w:t>
      </w:r>
      <w:r w:rsidR="00D50C8E" w:rsidRPr="00D36D35">
        <w:rPr>
          <w:rStyle w:val="RSCB08CHeadingIn-lineChar"/>
          <w:b w:val="0"/>
        </w:rPr>
        <w:t>-</w:t>
      </w:r>
      <w:r w:rsidRPr="00D36D35">
        <w:rPr>
          <w:rStyle w:val="RSCB08CHeadingIn-lineChar"/>
          <w:b w:val="0"/>
        </w:rPr>
        <w:t xml:space="preserve">mediated functions were evaluated with </w:t>
      </w:r>
      <w:r w:rsidR="005B372A" w:rsidRPr="00D36D35">
        <w:rPr>
          <w:rStyle w:val="RSCB08CHeadingIn-lineChar"/>
          <w:b w:val="0"/>
        </w:rPr>
        <w:t xml:space="preserve">anti-CD20 </w:t>
      </w:r>
      <w:r w:rsidRPr="00D36D35">
        <w:rPr>
          <w:rStyle w:val="RSCB08CHeadingIn-lineChar"/>
          <w:b w:val="0"/>
        </w:rPr>
        <w:t>mAb rituximab</w:t>
      </w:r>
      <w:r w:rsidR="00F14810" w:rsidRPr="00D36D35">
        <w:rPr>
          <w:rStyle w:val="RSCB08CHeadingIn-lineChar"/>
          <w:b w:val="0"/>
        </w:rPr>
        <w:t xml:space="preserve">, </w:t>
      </w:r>
      <w:r w:rsidR="00D50C8E" w:rsidRPr="00D36D35">
        <w:rPr>
          <w:rStyle w:val="RSCB08CHeadingIn-lineChar"/>
          <w:b w:val="0"/>
        </w:rPr>
        <w:t xml:space="preserve">which was </w:t>
      </w:r>
      <w:r w:rsidR="005B372A" w:rsidRPr="00D36D35">
        <w:rPr>
          <w:rStyle w:val="RSCB08CHeadingIn-lineChar"/>
          <w:b w:val="0"/>
        </w:rPr>
        <w:t>first</w:t>
      </w:r>
      <w:r w:rsidR="003201FF" w:rsidRPr="00D36D35">
        <w:rPr>
          <w:rStyle w:val="RSCB08CHeadingIn-lineChar"/>
          <w:b w:val="0"/>
        </w:rPr>
        <w:t xml:space="preserve"> approved in 1997 </w:t>
      </w:r>
      <w:r w:rsidR="002B0235" w:rsidRPr="00D36D35">
        <w:rPr>
          <w:rStyle w:val="RSCB08CHeadingIn-lineChar"/>
          <w:b w:val="0"/>
        </w:rPr>
        <w:t>for the treatment of chronic lymphocytic leukaemia and some types of non-Hodgkin lymphoma.</w:t>
      </w:r>
      <w:r w:rsidR="00961021" w:rsidRPr="00D36D35">
        <w:rPr>
          <w:rStyle w:val="RSCB08CHeadingIn-lineChar"/>
          <w:b w:val="0"/>
        </w:rPr>
        <w:t xml:space="preserve"> </w:t>
      </w:r>
      <w:r w:rsidR="00D50C8E" w:rsidRPr="00D36D35">
        <w:rPr>
          <w:rStyle w:val="RSCB08CHeadingIn-lineChar"/>
          <w:b w:val="0"/>
        </w:rPr>
        <w:t>N</w:t>
      </w:r>
      <w:r w:rsidR="00961021" w:rsidRPr="00D36D35">
        <w:rPr>
          <w:rStyle w:val="RSCB08CHeadingIn-lineChar"/>
          <w:b w:val="0"/>
        </w:rPr>
        <w:t xml:space="preserve">ative rituximab was </w:t>
      </w:r>
      <w:r w:rsidR="004A4B0C" w:rsidRPr="00D36D35">
        <w:rPr>
          <w:rStyle w:val="RSCB08CHeadingIn-lineChar"/>
          <w:b w:val="0"/>
        </w:rPr>
        <w:t>incubated</w:t>
      </w:r>
      <w:r w:rsidR="00961021" w:rsidRPr="00D36D35">
        <w:rPr>
          <w:rStyle w:val="RSCB08CHeadingIn-lineChar"/>
          <w:b w:val="0"/>
        </w:rPr>
        <w:t xml:space="preserve"> with </w:t>
      </w:r>
      <w:r w:rsidR="004A4B0C" w:rsidRPr="00D36D35">
        <w:rPr>
          <w:rStyle w:val="RSCB08CHeadingIn-lineChar"/>
          <w:b w:val="0"/>
        </w:rPr>
        <w:t xml:space="preserve">TCEP and </w:t>
      </w:r>
      <w:r w:rsidR="004A4B0C" w:rsidRPr="00D36D35">
        <w:rPr>
          <w:lang w:eastAsia="zh-CN"/>
        </w:rPr>
        <w:t>1,3-dibromo-2-methylpropane</w:t>
      </w:r>
      <w:r w:rsidR="004A4B0C" w:rsidRPr="00D36D35">
        <w:t xml:space="preserve"> </w:t>
      </w:r>
      <w:r w:rsidR="00D50C8E" w:rsidRPr="00D36D35">
        <w:t>(</w:t>
      </w:r>
      <w:r w:rsidR="004A4B0C" w:rsidRPr="00D36D35">
        <w:rPr>
          <w:b/>
        </w:rPr>
        <w:t>1</w:t>
      </w:r>
      <w:r w:rsidR="00D50C8E" w:rsidRPr="00D36D35">
        <w:t>)</w:t>
      </w:r>
      <w:r w:rsidR="004A4B0C" w:rsidRPr="00D36D35">
        <w:t xml:space="preserve"> at room temperature overnight. </w:t>
      </w:r>
      <w:r w:rsidR="008340B5" w:rsidRPr="00D36D35">
        <w:t xml:space="preserve">Then, analysis </w:t>
      </w:r>
      <w:r w:rsidR="00D50C8E" w:rsidRPr="00D36D35">
        <w:t>of the</w:t>
      </w:r>
      <w:r w:rsidR="008340B5" w:rsidRPr="00D36D35">
        <w:t xml:space="preserve"> </w:t>
      </w:r>
      <w:r w:rsidR="0068541C" w:rsidRPr="00D36D35">
        <w:t>SDS–PAGE</w:t>
      </w:r>
      <w:r w:rsidR="008340B5" w:rsidRPr="00D36D35">
        <w:t xml:space="preserve"> gel was conducted (</w:t>
      </w:r>
      <w:r w:rsidR="007638C2" w:rsidRPr="00D36D35">
        <w:t>Fig.</w:t>
      </w:r>
      <w:r w:rsidR="008340B5" w:rsidRPr="00D36D35">
        <w:t xml:space="preserve"> 5A)</w:t>
      </w:r>
      <w:r w:rsidR="00D50C8E" w:rsidRPr="00D36D35">
        <w:t xml:space="preserve"> that</w:t>
      </w:r>
      <w:r w:rsidR="008340B5" w:rsidRPr="00D36D35">
        <w:t xml:space="preserve"> </w:t>
      </w:r>
      <w:r w:rsidR="00D50C8E" w:rsidRPr="00D36D35">
        <w:t xml:space="preserve">showed </w:t>
      </w:r>
      <w:r w:rsidR="008340B5" w:rsidRPr="00D36D35">
        <w:t xml:space="preserve">the same result as the stapling of trastuzumab, </w:t>
      </w:r>
      <w:r w:rsidR="00D50C8E" w:rsidRPr="00D36D35">
        <w:t xml:space="preserve">in </w:t>
      </w:r>
      <w:r w:rsidR="007B2CD5" w:rsidRPr="00D36D35">
        <w:t xml:space="preserve">which the antibody was </w:t>
      </w:r>
      <w:r w:rsidR="00CB1499" w:rsidRPr="00D36D35">
        <w:t xml:space="preserve">fully </w:t>
      </w:r>
      <w:r w:rsidR="007B2CD5" w:rsidRPr="00D36D35">
        <w:t>stapled</w:t>
      </w:r>
      <w:r w:rsidR="008340B5" w:rsidRPr="00D36D35">
        <w:t>.</w:t>
      </w:r>
      <w:r w:rsidR="007B2CD5" w:rsidRPr="00D36D35">
        <w:t xml:space="preserve"> With the stapled rituximab in hand, effector</w:t>
      </w:r>
      <w:r w:rsidR="00D50C8E" w:rsidRPr="00D36D35">
        <w:t>-</w:t>
      </w:r>
      <w:r w:rsidR="007B2CD5" w:rsidRPr="00D36D35">
        <w:t>mediated functions were further analysed.</w:t>
      </w:r>
    </w:p>
    <w:p w14:paraId="5826E039" w14:textId="05D7D273" w:rsidR="00961021" w:rsidRPr="00D36D35" w:rsidRDefault="00961021" w:rsidP="00697239">
      <w:pPr>
        <w:pStyle w:val="RSCB02ArticleText"/>
        <w:rPr>
          <w:rStyle w:val="RSCB08CHeadingIn-lineChar"/>
          <w:b w:val="0"/>
        </w:rPr>
      </w:pPr>
    </w:p>
    <w:p w14:paraId="078F63EF" w14:textId="77777777" w:rsidR="00A8457D" w:rsidRPr="00D36D35" w:rsidRDefault="00FF5C6A" w:rsidP="00FF5C6A">
      <w:pPr>
        <w:pStyle w:val="RSCB02ArticleText"/>
        <w:rPr>
          <w:rStyle w:val="RSCB08CHeadingIn-lineChar"/>
        </w:rPr>
      </w:pPr>
      <w:r w:rsidRPr="00D36D35">
        <w:rPr>
          <w:rStyle w:val="RSCB08CHeadingIn-lineChar"/>
        </w:rPr>
        <w:t>Antibody</w:t>
      </w:r>
      <w:r w:rsidR="00D50C8E" w:rsidRPr="00D36D35">
        <w:rPr>
          <w:rStyle w:val="RSCB08CHeadingIn-lineChar"/>
        </w:rPr>
        <w:t>-</w:t>
      </w:r>
      <w:r w:rsidRPr="00D36D35">
        <w:rPr>
          <w:rStyle w:val="RSCB08CHeadingIn-lineChar"/>
        </w:rPr>
        <w:t>dependent cellular cytotoxicity</w:t>
      </w:r>
      <w:r w:rsidR="007131F7" w:rsidRPr="00D36D35">
        <w:rPr>
          <w:rStyle w:val="RSCB08CHeadingIn-lineChar"/>
        </w:rPr>
        <w:t xml:space="preserve"> (ADCC)</w:t>
      </w:r>
    </w:p>
    <w:p w14:paraId="68BC330D" w14:textId="31C90346" w:rsidR="00FF5C6A" w:rsidRPr="00D36D35" w:rsidRDefault="00FF5C6A" w:rsidP="00FF5C6A">
      <w:pPr>
        <w:pStyle w:val="RSCB02ArticleText"/>
      </w:pPr>
      <w:r w:rsidRPr="00D36D35">
        <w:t>ADCC is effector</w:t>
      </w:r>
      <w:r w:rsidR="00D50C8E" w:rsidRPr="00D36D35">
        <w:t>-</w:t>
      </w:r>
      <w:r w:rsidRPr="00D36D35">
        <w:t>mediated cell death</w:t>
      </w:r>
      <w:r w:rsidR="00D50C8E" w:rsidRPr="00D36D35">
        <w:t>,</w:t>
      </w:r>
      <w:r w:rsidRPr="00D36D35">
        <w:t xml:space="preserve"> which </w:t>
      </w:r>
      <w:r w:rsidR="00D50C8E" w:rsidRPr="00D36D35">
        <w:t>i</w:t>
      </w:r>
      <w:r w:rsidRPr="00D36D35">
        <w:t xml:space="preserve">s activated when target cells (cancer cells) are co-cultured with Peripheral Blood Monocytes (PBMCs) in </w:t>
      </w:r>
      <w:r w:rsidR="00234104" w:rsidRPr="00D36D35">
        <w:t xml:space="preserve">the </w:t>
      </w:r>
      <w:r w:rsidRPr="00D36D35">
        <w:t xml:space="preserve">presence of a </w:t>
      </w:r>
      <w:r w:rsidR="0088555C" w:rsidRPr="00D36D35">
        <w:t>full-length</w:t>
      </w:r>
      <w:r w:rsidR="00647083" w:rsidRPr="00D36D35">
        <w:t xml:space="preserve"> IgG</w:t>
      </w:r>
      <w:r w:rsidRPr="00D36D35">
        <w:t xml:space="preserve"> antibody. </w:t>
      </w:r>
      <w:r w:rsidR="00234104" w:rsidRPr="00D36D35">
        <w:t>C</w:t>
      </w:r>
      <w:r w:rsidRPr="00D36D35">
        <w:t>ell death is induced upon binding of Fc stem of an antibody with Fc</w:t>
      </w:r>
      <w:r w:rsidR="004B0FE1" w:rsidRPr="00D36D35">
        <w:t>Rn of the immune cells, mainly natural k</w:t>
      </w:r>
      <w:r w:rsidRPr="00D36D35">
        <w:t xml:space="preserve">iller (NK) cells. </w:t>
      </w:r>
      <w:r w:rsidR="00234104" w:rsidRPr="00D36D35">
        <w:t>For</w:t>
      </w:r>
      <w:r w:rsidRPr="00D36D35">
        <w:t xml:space="preserve"> stapled v</w:t>
      </w:r>
      <w:r w:rsidR="00234104" w:rsidRPr="00D36D35">
        <w:t>ersus</w:t>
      </w:r>
      <w:r w:rsidRPr="00D36D35">
        <w:t xml:space="preserve"> native rituximab, R</w:t>
      </w:r>
      <w:r w:rsidR="00EE304A" w:rsidRPr="00D36D35">
        <w:t>AJI</w:t>
      </w:r>
      <w:r w:rsidRPr="00D36D35">
        <w:t xml:space="preserve"> cells were co-cultured with freshly isolated human PBMCs. </w:t>
      </w:r>
      <w:r w:rsidR="00EE304A" w:rsidRPr="00D36D35">
        <w:t>C</w:t>
      </w:r>
      <w:r w:rsidRPr="00D36D35">
        <w:t>ell death was similar to the native antibody</w:t>
      </w:r>
      <w:r w:rsidR="00EE304A" w:rsidRPr="00D36D35">
        <w:t>,</w:t>
      </w:r>
      <w:r w:rsidRPr="00D36D35">
        <w:t xml:space="preserve"> </w:t>
      </w:r>
      <w:r w:rsidR="00EE304A" w:rsidRPr="00D36D35">
        <w:t xml:space="preserve">which </w:t>
      </w:r>
      <w:r w:rsidRPr="00D36D35">
        <w:t>suggest</w:t>
      </w:r>
      <w:r w:rsidR="00EE304A" w:rsidRPr="00D36D35">
        <w:t>s</w:t>
      </w:r>
      <w:r w:rsidRPr="00D36D35">
        <w:t xml:space="preserve"> tha</w:t>
      </w:r>
      <w:r w:rsidR="00EE304A" w:rsidRPr="00D36D35">
        <w:t>t</w:t>
      </w:r>
      <w:r w:rsidRPr="00D36D35">
        <w:t xml:space="preserve"> the antibody stapling does not interfere with the Fc part of the antibody and helps it retain the effector functions </w:t>
      </w:r>
      <w:r w:rsidR="00B615D9" w:rsidRPr="00D36D35">
        <w:t>as</w:t>
      </w:r>
      <w:r w:rsidRPr="00D36D35">
        <w:t xml:space="preserve"> the native isoform</w:t>
      </w:r>
      <w:r w:rsidR="00DA74E0" w:rsidRPr="00D36D35">
        <w:t xml:space="preserve"> </w:t>
      </w:r>
      <w:r w:rsidR="00564374" w:rsidRPr="00D36D35">
        <w:t>(</w:t>
      </w:r>
      <w:r w:rsidR="007638C2" w:rsidRPr="00D36D35">
        <w:t>Fig.</w:t>
      </w:r>
      <w:r w:rsidR="00564374" w:rsidRPr="00D36D35">
        <w:t xml:space="preserve"> 5B)</w:t>
      </w:r>
      <w:r w:rsidRPr="00D36D35">
        <w:t>.</w:t>
      </w:r>
    </w:p>
    <w:p w14:paraId="1E1C266E" w14:textId="52CA9DEA" w:rsidR="006602B7" w:rsidRPr="00D36D35" w:rsidRDefault="006602B7" w:rsidP="00FF5C6A">
      <w:pPr>
        <w:pStyle w:val="RSCB02ArticleText"/>
      </w:pPr>
    </w:p>
    <w:p w14:paraId="61DC0EF7" w14:textId="77777777" w:rsidR="00A8457D" w:rsidRPr="00D36D35" w:rsidRDefault="00FF5C6A" w:rsidP="00FF5C6A">
      <w:pPr>
        <w:pStyle w:val="RSCB02ArticleText"/>
        <w:rPr>
          <w:rStyle w:val="RSCB08CHeadingIn-lineChar"/>
        </w:rPr>
      </w:pPr>
      <w:r w:rsidRPr="00D36D35">
        <w:rPr>
          <w:rStyle w:val="RSCB08CHeadingIn-lineChar"/>
        </w:rPr>
        <w:t>Complement</w:t>
      </w:r>
      <w:r w:rsidR="003863D1" w:rsidRPr="00D36D35">
        <w:rPr>
          <w:rStyle w:val="RSCB08CHeadingIn-lineChar"/>
        </w:rPr>
        <w:t>-</w:t>
      </w:r>
      <w:r w:rsidRPr="00D36D35">
        <w:rPr>
          <w:rStyle w:val="RSCB08CHeadingIn-lineChar"/>
        </w:rPr>
        <w:t>dependent cellular cytotoxicity</w:t>
      </w:r>
      <w:r w:rsidR="007131F7" w:rsidRPr="00D36D35">
        <w:rPr>
          <w:rStyle w:val="RSCB08CHeadingIn-lineChar"/>
        </w:rPr>
        <w:t xml:space="preserve"> (CDC)</w:t>
      </w:r>
    </w:p>
    <w:p w14:paraId="3A837536" w14:textId="1DFE4B02" w:rsidR="00FF5C6A" w:rsidRPr="00D36D35" w:rsidRDefault="00FF5C6A" w:rsidP="00FF5C6A">
      <w:pPr>
        <w:pStyle w:val="RSCB02ArticleText"/>
      </w:pPr>
      <w:r w:rsidRPr="00D36D35">
        <w:lastRenderedPageBreak/>
        <w:t xml:space="preserve">Similar effects were seen </w:t>
      </w:r>
      <w:r w:rsidR="00EE304A" w:rsidRPr="00D36D35">
        <w:t>for</w:t>
      </w:r>
      <w:r w:rsidRPr="00D36D35">
        <w:t xml:space="preserve"> complement</w:t>
      </w:r>
      <w:r w:rsidR="00EE304A" w:rsidRPr="00D36D35">
        <w:t>-</w:t>
      </w:r>
      <w:r w:rsidRPr="00D36D35">
        <w:t xml:space="preserve">mediated cell killing </w:t>
      </w:r>
      <w:r w:rsidR="00EE304A" w:rsidRPr="00D36D35">
        <w:t xml:space="preserve">in </w:t>
      </w:r>
      <w:r w:rsidRPr="00D36D35">
        <w:t>wh</w:t>
      </w:r>
      <w:r w:rsidR="00EE304A" w:rsidRPr="00D36D35">
        <w:t>ich</w:t>
      </w:r>
      <w:r w:rsidRPr="00D36D35">
        <w:t xml:space="preserve"> in R</w:t>
      </w:r>
      <w:r w:rsidR="00EE304A" w:rsidRPr="00D36D35">
        <w:t>AJI</w:t>
      </w:r>
      <w:r w:rsidRPr="00D36D35">
        <w:t xml:space="preserve"> cells for </w:t>
      </w:r>
      <w:r w:rsidR="007A728C" w:rsidRPr="00D36D35">
        <w:t>rituximab</w:t>
      </w:r>
      <w:r w:rsidRPr="00D36D35">
        <w:t xml:space="preserve"> </w:t>
      </w:r>
      <w:r w:rsidR="00564374" w:rsidRPr="00D36D35">
        <w:t>(</w:t>
      </w:r>
      <w:r w:rsidR="007638C2" w:rsidRPr="00D36D35">
        <w:t>Fig.</w:t>
      </w:r>
      <w:r w:rsidR="00564374" w:rsidRPr="00D36D35">
        <w:t xml:space="preserve"> 5C) </w:t>
      </w:r>
      <w:r w:rsidRPr="00D36D35">
        <w:t>and SKB</w:t>
      </w:r>
      <w:r w:rsidR="00041F92" w:rsidRPr="00D36D35">
        <w:t>R</w:t>
      </w:r>
      <w:r w:rsidRPr="00D36D35">
        <w:t xml:space="preserve">3 cells for </w:t>
      </w:r>
      <w:r w:rsidR="00F07C34" w:rsidRPr="00D36D35">
        <w:rPr>
          <w:noProof/>
          <w:w w:val="100"/>
        </w:rPr>
        <mc:AlternateContent>
          <mc:Choice Requires="wpg">
            <w:drawing>
              <wp:anchor distT="0" distB="0" distL="114300" distR="114300" simplePos="0" relativeHeight="251664384" behindDoc="0" locked="0" layoutInCell="1" allowOverlap="1" wp14:anchorId="0A89F256" wp14:editId="0A689E66">
                <wp:simplePos x="0" y="0"/>
                <wp:positionH relativeFrom="column">
                  <wp:posOffset>1270</wp:posOffset>
                </wp:positionH>
                <wp:positionV relativeFrom="paragraph">
                  <wp:posOffset>128974</wp:posOffset>
                </wp:positionV>
                <wp:extent cx="3168015" cy="1927227"/>
                <wp:effectExtent l="0" t="0" r="0" b="3175"/>
                <wp:wrapTopAndBottom/>
                <wp:docPr id="22" name="Group 22"/>
                <wp:cNvGraphicFramePr/>
                <a:graphic xmlns:a="http://schemas.openxmlformats.org/drawingml/2006/main">
                  <a:graphicData uri="http://schemas.microsoft.com/office/word/2010/wordprocessingGroup">
                    <wpg:wgp>
                      <wpg:cNvGrpSpPr/>
                      <wpg:grpSpPr>
                        <a:xfrm>
                          <a:off x="0" y="0"/>
                          <a:ext cx="3168015" cy="1927227"/>
                          <a:chOff x="0" y="0"/>
                          <a:chExt cx="3168015" cy="1927905"/>
                        </a:xfrm>
                      </wpg:grpSpPr>
                      <pic:pic xmlns:pic="http://schemas.openxmlformats.org/drawingml/2006/picture">
                        <pic:nvPicPr>
                          <pic:cNvPr id="14" name="Picture 14"/>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268015" y="0"/>
                            <a:ext cx="2364828" cy="1204929"/>
                          </a:xfrm>
                          <a:prstGeom prst="rect">
                            <a:avLst/>
                          </a:prstGeom>
                        </pic:spPr>
                      </pic:pic>
                      <wps:wsp>
                        <wps:cNvPr id="15" name="Text Box 15"/>
                        <wps:cNvSpPr txBox="1"/>
                        <wps:spPr>
                          <a:xfrm>
                            <a:off x="0" y="1234241"/>
                            <a:ext cx="3168015" cy="693664"/>
                          </a:xfrm>
                          <a:prstGeom prst="rect">
                            <a:avLst/>
                          </a:prstGeom>
                          <a:solidFill>
                            <a:prstClr val="white"/>
                          </a:solidFill>
                          <a:ln>
                            <a:noFill/>
                          </a:ln>
                        </wps:spPr>
                        <wps:txbx>
                          <w:txbxContent>
                            <w:p w14:paraId="482E64D9" w14:textId="1940F59B" w:rsidR="00A809AC" w:rsidRPr="00BD6B5E" w:rsidRDefault="007638C2" w:rsidP="00A37927">
                              <w:pPr>
                                <w:pStyle w:val="RSCI05CaptiontoFigureSchemeChartwithbottombar"/>
                                <w:rPr>
                                  <w:rFonts w:cs="Times New Roman"/>
                                  <w:w w:val="108"/>
                                  <w:sz w:val="18"/>
                                </w:rPr>
                              </w:pPr>
                              <w:r w:rsidRPr="00905F08">
                                <w:rPr>
                                  <w:b/>
                                </w:rPr>
                                <w:t>Fig.</w:t>
                              </w:r>
                              <w:r w:rsidR="00A809AC" w:rsidRPr="00905F08">
                                <w:rPr>
                                  <w:b/>
                                </w:rPr>
                                <w:t xml:space="preserve"> 6</w:t>
                              </w:r>
                              <w:r w:rsidR="00A809AC">
                                <w:t xml:space="preserve"> </w:t>
                              </w:r>
                              <w:r w:rsidR="00A809AC">
                                <w:rPr>
                                  <w:i/>
                                </w:rPr>
                                <w:t xml:space="preserve">In vivo </w:t>
                              </w:r>
                              <w:r w:rsidR="00A809AC">
                                <w:t>p</w:t>
                              </w:r>
                              <w:r w:rsidR="00A809AC" w:rsidRPr="00EA2A20">
                                <w:t>harmacokinetics of native and stapled trastuzumab.</w:t>
                              </w:r>
                              <w:r w:rsidR="00A809AC">
                                <w:rPr>
                                  <w:i/>
                                </w:rPr>
                                <w:t xml:space="preserve"> </w:t>
                              </w:r>
                              <w:r w:rsidR="00A809AC">
                                <w:rPr>
                                  <w:rFonts w:cs="Trade Gothic LT Std"/>
                                  <w:color w:val="000000"/>
                                  <w:sz w:val="15"/>
                                  <w:szCs w:val="15"/>
                                </w:rPr>
                                <w:t>Equally dosed native and stapled trastuzumab were injected intra venously into NOD-SCID mice. At the indicated time points, blood was drawn for determination of total antibody levels by using ELISA.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0A89F256" id="Group 22" o:spid="_x0000_s1037" style="position:absolute;left:0;text-align:left;margin-left:.1pt;margin-top:10.15pt;width:249.45pt;height:151.75pt;z-index:251664384;mso-height-relative:margin" coordsize="31680,19279"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">
                <v:shape id="Picture 14" o:spid="_x0000_s1038" type="#_x0000_t75" style="position:absolute;left:2680;width:23648;height:1204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">
                  <v:imagedata r:id="rId24" o:title=""/>
                </v:shape>
                <v:shape id="Text Box 15" o:spid="_x0000_s1039" type="#_x0000_t202" style="position:absolute;top:12342;width:31680;height:69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" stroked="f">
                  <v:textbox style="mso-fit-shape-to-text:t" inset="0,0,0,0">
                    <w:txbxContent>
                      <w:p w14:paraId="482E64D9" w14:textId="1940F59B" w:rsidR="00A809AC" w:rsidRPr="00BD6B5E" w:rsidRDefault="007638C2" w:rsidP="00A37927">
                        <w:pPr>
                          <w:pStyle w:val="RSCI05CaptiontoFigureSchemeChartwithbottombar"/>
                          <w:rPr>
                            <w:rFonts w:cs="Times New Roman"/>
                            <w:w w:val="108"/>
                            <w:sz w:val="18"/>
                          </w:rPr>
                        </w:pPr>
                        <w:r w:rsidRPr="00905F08">
                          <w:rPr>
                            <w:b/>
                          </w:rPr>
                          <w:t>Fig.</w:t>
                        </w:r>
                        <w:r w:rsidR="00A809AC" w:rsidRPr="00905F08">
                          <w:rPr>
                            <w:b/>
                          </w:rPr>
                          <w:t xml:space="preserve"> 6</w:t>
                        </w:r>
                        <w:r w:rsidR="00A809AC">
                          <w:t xml:space="preserve"> </w:t>
                        </w:r>
                        <w:r w:rsidR="00A809AC">
                          <w:rPr>
                            <w:i/>
                          </w:rPr>
                          <w:t xml:space="preserve">In vivo </w:t>
                        </w:r>
                        <w:r w:rsidR="00A809AC">
                          <w:t>p</w:t>
                        </w:r>
                        <w:r w:rsidR="00A809AC" w:rsidRPr="00EA2A20">
                          <w:t>harmacokinetics of native and stapled trastuzumab.</w:t>
                        </w:r>
                        <w:r w:rsidR="00A809AC">
                          <w:rPr>
                            <w:i/>
                          </w:rPr>
                          <w:t xml:space="preserve"> </w:t>
                        </w:r>
                        <w:r w:rsidR="00A809AC">
                          <w:rPr>
                            <w:rFonts w:cs="Trade Gothic LT Std"/>
                            <w:color w:val="000000"/>
                            <w:sz w:val="15"/>
                            <w:szCs w:val="15"/>
                          </w:rPr>
                          <w:t>Equally dosed native and stapled trastuzumab were injected intra venously into NOD-SCID mice. At the indicated time points, blood was drawn for determination of total antibody levels by using ELISA.</w:t>
                        </w:r>
                      </w:p>
                    </w:txbxContent>
                  </v:textbox>
                </v:shape>
                <w10:wrap type="topAndBottom"/>
              </v:group>
            </w:pict>
          </mc:Fallback>
        </mc:AlternateContent>
      </w:r>
      <w:r w:rsidRPr="00D36D35">
        <w:t>trastuzumab</w:t>
      </w:r>
      <w:r w:rsidR="00564374" w:rsidRPr="00D36D35">
        <w:t xml:space="preserve"> (</w:t>
      </w:r>
      <w:r w:rsidR="007638C2" w:rsidRPr="00D36D35">
        <w:t>Fig.</w:t>
      </w:r>
      <w:r w:rsidR="00564374" w:rsidRPr="00D36D35">
        <w:t xml:space="preserve"> 5D)</w:t>
      </w:r>
      <w:r w:rsidRPr="00D36D35">
        <w:t xml:space="preserve"> were co-cultured with 10% normal human serum and complement</w:t>
      </w:r>
      <w:r w:rsidR="00EE304A" w:rsidRPr="00D36D35">
        <w:t>-</w:t>
      </w:r>
      <w:r w:rsidRPr="00D36D35">
        <w:t xml:space="preserve">mediated cell death was observed. </w:t>
      </w:r>
      <w:r w:rsidR="0088555C" w:rsidRPr="00D36D35">
        <w:t>Again,</w:t>
      </w:r>
      <w:r w:rsidRPr="00D36D35">
        <w:t xml:space="preserve"> no stapled antibody maintained the profile </w:t>
      </w:r>
      <w:r w:rsidR="00BE6AE6" w:rsidRPr="00D36D35">
        <w:t>as</w:t>
      </w:r>
      <w:r w:rsidRPr="00D36D35">
        <w:t xml:space="preserve"> that of the native antibody.</w:t>
      </w:r>
    </w:p>
    <w:p w14:paraId="725AAB86" w14:textId="7811BD69" w:rsidR="0076778D" w:rsidRPr="00D36D35" w:rsidRDefault="0076778D" w:rsidP="0076778D">
      <w:pPr>
        <w:pStyle w:val="RSCB02ArticleText"/>
      </w:pPr>
    </w:p>
    <w:p w14:paraId="1B8819EB" w14:textId="6942B383" w:rsidR="00E70699" w:rsidRPr="00D36D35" w:rsidRDefault="0042111E" w:rsidP="00E70699">
      <w:pPr>
        <w:pStyle w:val="RSCB06BHeadingSub-Section"/>
      </w:pPr>
      <w:r w:rsidRPr="00D36D35">
        <w:rPr>
          <w:i/>
        </w:rPr>
        <w:t>In vivo Pharmacokinetics of native and stapled antibodies in NOD-SCID mice</w:t>
      </w:r>
    </w:p>
    <w:p w14:paraId="41051E83" w14:textId="7CBB1F2F" w:rsidR="00A37927" w:rsidRPr="00D36D35" w:rsidRDefault="0042111E" w:rsidP="00996165">
      <w:pPr>
        <w:pStyle w:val="RSCB02ArticleText"/>
        <w:rPr>
          <w:rStyle w:val="06CHeading"/>
          <w:rFonts w:asciiTheme="minorHAnsi" w:hAnsiTheme="minorHAnsi"/>
          <w:b w:val="0"/>
          <w:smallCaps w:val="0"/>
        </w:rPr>
      </w:pPr>
      <w:r w:rsidRPr="00D36D35">
        <w:t xml:space="preserve">Because both forms of the antibody (stapled and native) displayed similar antigen binding ability and effector function properties, we investigated the pharmacokinetic potential of these in healthy mice. Equally dosed </w:t>
      </w:r>
      <w:r w:rsidR="000D0188" w:rsidRPr="00D36D35">
        <w:t>n</w:t>
      </w:r>
      <w:r w:rsidRPr="00D36D35">
        <w:t xml:space="preserve">ative and </w:t>
      </w:r>
      <w:r w:rsidR="000D0188" w:rsidRPr="00D36D35">
        <w:t>s</w:t>
      </w:r>
      <w:r w:rsidRPr="00D36D35">
        <w:t>tapled trastuzumab were injected into disease free NOD-SCID mice and the stability of these antibodies was evaluated for about 28 days. Blood was drawn at the indicated time points and the plasma was used to assess the levels of intact antibodies using HER2 extracellular domain capture-based enzyme linked immunosorbent assay (ELISA). The levels of intact antibodies reflected their stability and the total antibody clearance rate of both the formats was highly identical with Native Trastuzumab displaying slightly lower clearance rate at day 7 when compared to the native form (Figure 6). These results hint towards the plausibility of higher accumulation of the stapled antibody when tested in a tumour bearing mice due to the slight delay in clearance rate.</w:t>
      </w:r>
    </w:p>
    <w:p w14:paraId="52993446" w14:textId="5E0A9334" w:rsidR="00E61949" w:rsidRPr="00D36D35" w:rsidRDefault="00180ABE" w:rsidP="00AF4737">
      <w:pPr>
        <w:pStyle w:val="RSCB04AHeadingSection"/>
        <w:rPr>
          <w:lang w:eastAsia="zh-CN"/>
        </w:rPr>
      </w:pPr>
      <w:r w:rsidRPr="00D36D35">
        <w:t>Conclusions</w:t>
      </w:r>
    </w:p>
    <w:p w14:paraId="5A77496E" w14:textId="0432CA34" w:rsidR="00FA2DA2" w:rsidRPr="00D36D35" w:rsidRDefault="00655A3F" w:rsidP="00E61949">
      <w:pPr>
        <w:pStyle w:val="RSCB02ArticleText"/>
      </w:pPr>
      <w:r w:rsidRPr="00D36D35">
        <w:t xml:space="preserve">A </w:t>
      </w:r>
      <w:r w:rsidRPr="00D36D35">
        <w:rPr>
          <w:lang w:eastAsia="zh-CN"/>
        </w:rPr>
        <w:t>general disulfide re-bridging strategy</w:t>
      </w:r>
      <w:r w:rsidR="00B20F0D" w:rsidRPr="00D36D35">
        <w:rPr>
          <w:lang w:eastAsia="zh-CN"/>
        </w:rPr>
        <w:t xml:space="preserve"> </w:t>
      </w:r>
      <w:r w:rsidR="00BE6AE6" w:rsidRPr="00D36D35">
        <w:rPr>
          <w:lang w:eastAsia="zh-CN"/>
        </w:rPr>
        <w:t xml:space="preserve">for the stabilisation of antibodies </w:t>
      </w:r>
      <w:r w:rsidR="00B20F0D" w:rsidRPr="00D36D35">
        <w:rPr>
          <w:lang w:eastAsia="zh-CN"/>
        </w:rPr>
        <w:t xml:space="preserve">with isobutylene </w:t>
      </w:r>
      <w:r w:rsidR="00BE6AE6" w:rsidRPr="00D36D35">
        <w:rPr>
          <w:lang w:eastAsia="zh-CN"/>
        </w:rPr>
        <w:t>motifs</w:t>
      </w:r>
      <w:r w:rsidRPr="00D36D35">
        <w:rPr>
          <w:lang w:eastAsia="zh-CN"/>
        </w:rPr>
        <w:t xml:space="preserve"> has been developed</w:t>
      </w:r>
      <w:r w:rsidR="00FA2DA2" w:rsidRPr="00D36D35">
        <w:rPr>
          <w:lang w:eastAsia="zh-CN"/>
        </w:rPr>
        <w:t>.</w:t>
      </w:r>
      <w:r w:rsidR="005E3570" w:rsidRPr="00D36D35">
        <w:rPr>
          <w:lang w:eastAsia="zh-CN"/>
        </w:rPr>
        <w:t xml:space="preserve"> </w:t>
      </w:r>
      <w:r w:rsidR="00C869C3" w:rsidRPr="00D36D35">
        <w:rPr>
          <w:lang w:eastAsia="zh-CN"/>
        </w:rPr>
        <w:t>This strategy can be applied to various antibodies and derivatives, such as Fab fragments, in a rapid and efficient ‘one-pot’ manner. The non-native stapled structure possess</w:t>
      </w:r>
      <w:r w:rsidR="007B3C7A" w:rsidRPr="00D36D35">
        <w:rPr>
          <w:lang w:eastAsia="zh-CN"/>
        </w:rPr>
        <w:t>es</w:t>
      </w:r>
      <w:r w:rsidR="00C869C3" w:rsidRPr="00D36D35">
        <w:rPr>
          <w:lang w:eastAsia="zh-CN"/>
        </w:rPr>
        <w:t xml:space="preserve"> higher binding affinity than the native </w:t>
      </w:r>
      <w:r w:rsidR="007B3C7A" w:rsidRPr="00D36D35">
        <w:rPr>
          <w:lang w:eastAsia="zh-CN"/>
        </w:rPr>
        <w:t xml:space="preserve">form, </w:t>
      </w:r>
      <w:r w:rsidR="00EE304A" w:rsidRPr="00D36D35">
        <w:rPr>
          <w:lang w:eastAsia="zh-CN"/>
        </w:rPr>
        <w:t xml:space="preserve">which </w:t>
      </w:r>
      <w:r w:rsidR="007B3C7A" w:rsidRPr="00D36D35">
        <w:rPr>
          <w:lang w:eastAsia="zh-CN"/>
        </w:rPr>
        <w:t>confirm</w:t>
      </w:r>
      <w:r w:rsidR="00EE304A" w:rsidRPr="00D36D35">
        <w:rPr>
          <w:lang w:eastAsia="zh-CN"/>
        </w:rPr>
        <w:t>s</w:t>
      </w:r>
      <w:r w:rsidR="007B3C7A" w:rsidRPr="00D36D35">
        <w:rPr>
          <w:lang w:eastAsia="zh-CN"/>
        </w:rPr>
        <w:t xml:space="preserve"> by both BLI and flow cytometry</w:t>
      </w:r>
      <w:r w:rsidR="00E82130" w:rsidRPr="00D36D35">
        <w:rPr>
          <w:lang w:eastAsia="zh-CN"/>
        </w:rPr>
        <w:t xml:space="preserve"> assays</w:t>
      </w:r>
      <w:r w:rsidR="007B3C7A" w:rsidRPr="00D36D35">
        <w:rPr>
          <w:lang w:eastAsia="zh-CN"/>
        </w:rPr>
        <w:t xml:space="preserve">. Comprehensive stability studies were also conducted, which supported </w:t>
      </w:r>
      <w:r w:rsidR="00EE304A" w:rsidRPr="00D36D35">
        <w:rPr>
          <w:lang w:eastAsia="zh-CN"/>
        </w:rPr>
        <w:t xml:space="preserve">the idea </w:t>
      </w:r>
      <w:r w:rsidR="007B3C7A" w:rsidRPr="00D36D35">
        <w:rPr>
          <w:lang w:eastAsia="zh-CN"/>
        </w:rPr>
        <w:t xml:space="preserve">that </w:t>
      </w:r>
      <w:r w:rsidR="00EE304A" w:rsidRPr="00D36D35">
        <w:rPr>
          <w:lang w:eastAsia="zh-CN"/>
        </w:rPr>
        <w:t xml:space="preserve">the </w:t>
      </w:r>
      <w:r w:rsidR="007B3C7A" w:rsidRPr="00D36D35">
        <w:rPr>
          <w:lang w:eastAsia="zh-CN"/>
        </w:rPr>
        <w:t>stapled antibody had an enhanced thermostability and maintained its secondary structure. ADCC and CDC experiments confirmed that the stapled antibody maintained its effector</w:t>
      </w:r>
      <w:r w:rsidR="00EE304A" w:rsidRPr="00D36D35">
        <w:rPr>
          <w:lang w:eastAsia="zh-CN"/>
        </w:rPr>
        <w:t>-</w:t>
      </w:r>
      <w:r w:rsidR="007B3C7A" w:rsidRPr="00D36D35">
        <w:rPr>
          <w:lang w:eastAsia="zh-CN"/>
        </w:rPr>
        <w:t xml:space="preserve">mediated functions. Moreover, </w:t>
      </w:r>
      <w:r w:rsidR="00082FDC" w:rsidRPr="00D36D35">
        <w:rPr>
          <w:i/>
          <w:lang w:eastAsia="zh-CN"/>
        </w:rPr>
        <w:t>in vivo</w:t>
      </w:r>
      <w:r w:rsidR="00082FDC" w:rsidRPr="00D36D35">
        <w:rPr>
          <w:lang w:eastAsia="zh-CN"/>
        </w:rPr>
        <w:t xml:space="preserve"> pharmacokinetics demonstrated that the </w:t>
      </w:r>
      <w:r w:rsidR="007F6F2A" w:rsidRPr="00D36D35">
        <w:rPr>
          <w:lang w:eastAsia="zh-CN"/>
        </w:rPr>
        <w:t xml:space="preserve">stabilities of both native and stapled antibodies in mice are similar. We believe that this efficient technique can be </w:t>
      </w:r>
      <w:r w:rsidR="009D3D20" w:rsidRPr="00D36D35">
        <w:rPr>
          <w:lang w:eastAsia="zh-CN"/>
        </w:rPr>
        <w:t xml:space="preserve">easily </w:t>
      </w:r>
      <w:r w:rsidR="007F6F2A" w:rsidRPr="00D36D35">
        <w:rPr>
          <w:lang w:eastAsia="zh-CN"/>
        </w:rPr>
        <w:t xml:space="preserve">applied to </w:t>
      </w:r>
      <w:r w:rsidR="009D3D20" w:rsidRPr="00D36D35">
        <w:rPr>
          <w:lang w:eastAsia="zh-CN"/>
        </w:rPr>
        <w:t>antibody therapeutics and will complete</w:t>
      </w:r>
      <w:r w:rsidR="00AB5F98" w:rsidRPr="00D36D35">
        <w:rPr>
          <w:lang w:eastAsia="zh-CN"/>
        </w:rPr>
        <w:t>ly</w:t>
      </w:r>
      <w:r w:rsidR="009D3D20" w:rsidRPr="00D36D35">
        <w:rPr>
          <w:lang w:eastAsia="zh-CN"/>
        </w:rPr>
        <w:t xml:space="preserve"> remove the chance of disulfide exchange and shuffling. </w:t>
      </w:r>
      <w:r w:rsidR="00EE304A" w:rsidRPr="00D36D35">
        <w:rPr>
          <w:lang w:eastAsia="zh-CN"/>
        </w:rPr>
        <w:t>Furthermore</w:t>
      </w:r>
      <w:r w:rsidR="009D3D20" w:rsidRPr="00D36D35">
        <w:rPr>
          <w:lang w:eastAsia="zh-CN"/>
        </w:rPr>
        <w:t xml:space="preserve">, </w:t>
      </w:r>
      <w:r w:rsidR="00EE304A" w:rsidRPr="00D36D35">
        <w:rPr>
          <w:lang w:eastAsia="zh-CN"/>
        </w:rPr>
        <w:t>as a result of</w:t>
      </w:r>
      <w:r w:rsidR="009D3D20" w:rsidRPr="00D36D35">
        <w:rPr>
          <w:lang w:eastAsia="zh-CN"/>
        </w:rPr>
        <w:t xml:space="preserve"> enhanced stability, this technique </w:t>
      </w:r>
      <w:r w:rsidR="00EE304A" w:rsidRPr="00D36D35">
        <w:rPr>
          <w:lang w:eastAsia="zh-CN"/>
        </w:rPr>
        <w:t>may</w:t>
      </w:r>
      <w:r w:rsidR="009D3D20" w:rsidRPr="00D36D35">
        <w:rPr>
          <w:lang w:eastAsia="zh-CN"/>
        </w:rPr>
        <w:t xml:space="preserve"> significantly reduce the cost of storing and transporting antibody therapeutics.</w:t>
      </w:r>
    </w:p>
    <w:p w14:paraId="286A27BE" w14:textId="5A7F428F" w:rsidR="00C720B0" w:rsidRPr="00D36D35" w:rsidRDefault="00C720B0" w:rsidP="00C720B0">
      <w:pPr>
        <w:pStyle w:val="RSCB04AHeadingSection"/>
      </w:pPr>
      <w:r w:rsidRPr="00D36D35">
        <w:t>Experimental section</w:t>
      </w:r>
    </w:p>
    <w:p w14:paraId="5F294FF3" w14:textId="7F66D5F5" w:rsidR="00C720B0" w:rsidRPr="00D36D35" w:rsidRDefault="00981BE5" w:rsidP="00981BE5">
      <w:pPr>
        <w:pStyle w:val="RSCB06BHeadingSub-Section"/>
      </w:pPr>
      <w:bookmarkStart w:id="1" w:name="_Toc451110130"/>
      <w:bookmarkStart w:id="2" w:name="_Toc452498848"/>
      <w:bookmarkStart w:id="3" w:name="_Toc452736152"/>
      <w:bookmarkStart w:id="4" w:name="_Toc453886460"/>
      <w:r w:rsidRPr="00D36D35">
        <w:t>Stapling of anti-HER2 Fab</w:t>
      </w:r>
      <w:bookmarkEnd w:id="1"/>
      <w:bookmarkEnd w:id="2"/>
      <w:bookmarkEnd w:id="3"/>
      <w:bookmarkEnd w:id="4"/>
    </w:p>
    <w:p w14:paraId="272B276B" w14:textId="66E38322" w:rsidR="00981BE5" w:rsidRPr="00D36D35" w:rsidRDefault="00981BE5" w:rsidP="00981BE5">
      <w:pPr>
        <w:pStyle w:val="RSCB02ArticleText"/>
      </w:pPr>
      <w:r w:rsidRPr="00D36D35">
        <w:t xml:space="preserve">To a </w:t>
      </w:r>
      <w:r w:rsidR="004C6D89" w:rsidRPr="00D36D35">
        <w:rPr>
          <w:rFonts w:hint="eastAsia"/>
          <w:lang w:eastAsia="zh-CN"/>
        </w:rPr>
        <w:t>s</w:t>
      </w:r>
      <w:r w:rsidR="004C6D89" w:rsidRPr="00D36D35">
        <w:rPr>
          <w:lang w:eastAsia="zh-CN"/>
        </w:rPr>
        <w:t>olution of anti-HER2</w:t>
      </w:r>
      <w:r w:rsidRPr="00D36D35">
        <w:rPr>
          <w:rFonts w:hint="eastAsia"/>
          <w:lang w:eastAsia="zh-CN"/>
        </w:rPr>
        <w:t xml:space="preserve"> </w:t>
      </w:r>
      <w:r w:rsidRPr="00D36D35">
        <w:t xml:space="preserve">Fab in </w:t>
      </w:r>
      <w:r w:rsidR="004C6D89" w:rsidRPr="00D36D35">
        <w:t>PBS solution</w:t>
      </w:r>
      <w:r w:rsidRPr="00D36D35">
        <w:t xml:space="preserve"> buffer pH </w:t>
      </w:r>
      <w:r w:rsidR="004C6D89" w:rsidRPr="00D36D35">
        <w:t>7.4</w:t>
      </w:r>
      <w:r w:rsidRPr="00D36D35">
        <w:t xml:space="preserve"> </w:t>
      </w:r>
      <w:r w:rsidR="004C6D89" w:rsidRPr="00D36D35">
        <w:t xml:space="preserve">(100 μL, 20 μM, 2 nmol) </w:t>
      </w:r>
      <w:r w:rsidRPr="00D36D35">
        <w:t xml:space="preserve">was added </w:t>
      </w:r>
      <w:r w:rsidR="00E51DDA" w:rsidRPr="00D36D35">
        <w:t>tris(2-carboxyethyl)phosphine hydrochloride (</w:t>
      </w:r>
      <w:proofErr w:type="spellStart"/>
      <w:r w:rsidRPr="00D36D35">
        <w:t>TCEP</w:t>
      </w:r>
      <w:r w:rsidR="0019391A" w:rsidRPr="00D36D35">
        <w:rPr>
          <w:rFonts w:ascii="Calibri" w:hAnsi="Calibri" w:cs="Calibri"/>
        </w:rPr>
        <w:t>·</w:t>
      </w:r>
      <w:r w:rsidR="00510793" w:rsidRPr="00D36D35">
        <w:t>HCl</w:t>
      </w:r>
      <w:proofErr w:type="spellEnd"/>
      <w:r w:rsidR="00E51DDA" w:rsidRPr="00D36D35">
        <w:t xml:space="preserve">, </w:t>
      </w:r>
      <w:r w:rsidR="004C6D89" w:rsidRPr="00D36D35">
        <w:t>1</w:t>
      </w:r>
      <w:r w:rsidRPr="00D36D35">
        <w:t xml:space="preserve"> </w:t>
      </w:r>
      <w:proofErr w:type="spellStart"/>
      <w:r w:rsidRPr="00D36D35">
        <w:t>μL</w:t>
      </w:r>
      <w:proofErr w:type="spellEnd"/>
      <w:r w:rsidRPr="00D36D35">
        <w:t xml:space="preserve">, </w:t>
      </w:r>
      <w:r w:rsidR="004C6D89" w:rsidRPr="00D36D35">
        <w:t>20</w:t>
      </w:r>
      <w:r w:rsidRPr="00D36D35">
        <w:t xml:space="preserve"> mM, </w:t>
      </w:r>
      <w:r w:rsidR="004C6D89" w:rsidRPr="00D36D35">
        <w:t>10</w:t>
      </w:r>
      <w:r w:rsidRPr="00D36D35">
        <w:t xml:space="preserve"> equiv</w:t>
      </w:r>
      <w:r w:rsidR="00947C9A" w:rsidRPr="00D36D35">
        <w:t>.</w:t>
      </w:r>
      <w:r w:rsidRPr="00D36D35">
        <w:t>)</w:t>
      </w:r>
      <w:r w:rsidR="004C6D89" w:rsidRPr="00D36D35">
        <w:t xml:space="preserve"> and 3-bromo-2-bromomethyl-1-propene (</w:t>
      </w:r>
      <w:r w:rsidR="004C6D89" w:rsidRPr="00D36D35">
        <w:rPr>
          <w:b/>
        </w:rPr>
        <w:t>1</w:t>
      </w:r>
      <w:r w:rsidR="004C6D89" w:rsidRPr="00D36D35">
        <w:t>) in DMF (1 μL, 10 mM, 20 equiv.)</w:t>
      </w:r>
      <w:r w:rsidRPr="00D36D35">
        <w:t xml:space="preserve">. The reaction was stirred at room temperature </w:t>
      </w:r>
      <w:r w:rsidR="004C6D89" w:rsidRPr="00D36D35">
        <w:t>overnight</w:t>
      </w:r>
      <w:r w:rsidRPr="00D36D35">
        <w:t xml:space="preserve">. A </w:t>
      </w:r>
      <w:r w:rsidR="004C6D89" w:rsidRPr="00D36D35">
        <w:t>10</w:t>
      </w:r>
      <w:r w:rsidRPr="00D36D35">
        <w:t xml:space="preserve"> μL aliquot was analysed directly by </w:t>
      </w:r>
      <w:r w:rsidR="00C429B3" w:rsidRPr="00D36D35">
        <w:t>LC–MS</w:t>
      </w:r>
      <w:r w:rsidRPr="00D36D35">
        <w:t xml:space="preserve"> and full conversion was observed. Small molecules were removed from the reaction mixture by loading the sample onto a Zeba™ Spin Desalting Column</w:t>
      </w:r>
      <w:r w:rsidR="00C01F2A" w:rsidRPr="00D36D35">
        <w:t xml:space="preserve"> (Thermo Scientific)</w:t>
      </w:r>
      <w:r w:rsidRPr="00D36D35">
        <w:t xml:space="preserve"> previously equilibrated with </w:t>
      </w:r>
      <w:r w:rsidR="004C6D89" w:rsidRPr="00D36D35">
        <w:t>pH 7.4 PBS solution buffer</w:t>
      </w:r>
      <w:r w:rsidRPr="00D36D35">
        <w:t xml:space="preserve">. The sample was eluted </w:t>
      </w:r>
      <w:r w:rsidR="00947C9A" w:rsidRPr="00D36D35">
        <w:t>by</w:t>
      </w:r>
      <w:r w:rsidRPr="00D36D35">
        <w:t xml:space="preserve"> centrifugation (2 min, 1000 xg). The protein solution was then flash frozen with liquid nitrogen and stored at </w:t>
      </w:r>
      <w:r w:rsidR="00947C9A" w:rsidRPr="00D36D35">
        <w:t>–</w:t>
      </w:r>
      <w:r w:rsidRPr="00D36D35">
        <w:t>20 °C.</w:t>
      </w:r>
    </w:p>
    <w:p w14:paraId="71D06157" w14:textId="7B849F97" w:rsidR="00533687" w:rsidRPr="00D36D35" w:rsidRDefault="00533687" w:rsidP="00981BE5">
      <w:pPr>
        <w:pStyle w:val="RSCB02ArticleText"/>
      </w:pPr>
    </w:p>
    <w:p w14:paraId="1E9AD268" w14:textId="417CAAAB" w:rsidR="000D12EB" w:rsidRPr="00D36D35" w:rsidRDefault="000D12EB" w:rsidP="000D12EB">
      <w:pPr>
        <w:pStyle w:val="RSCB06BHeadingSub-Section"/>
      </w:pPr>
      <w:bookmarkStart w:id="5" w:name="_Toc452736167"/>
      <w:bookmarkStart w:id="6" w:name="_Toc453886467"/>
      <w:bookmarkStart w:id="7" w:name="_Toc454200765"/>
      <w:bookmarkStart w:id="8" w:name="_Toc454798142"/>
      <w:r w:rsidRPr="00D36D35">
        <w:t>Ellman’s test of stapled Fab</w:t>
      </w:r>
    </w:p>
    <w:p w14:paraId="3486AFA8" w14:textId="47F1A6B9" w:rsidR="000D12EB" w:rsidRPr="00D36D35" w:rsidRDefault="000D12EB" w:rsidP="000D12EB">
      <w:pPr>
        <w:pStyle w:val="RSCB02ArticleText"/>
      </w:pPr>
      <w:r w:rsidRPr="00D36D35">
        <w:t xml:space="preserve">To the solution of the stapled Fab in 1X PBS buffer (10 μL, 20 μM 0.2 nmol) was added 2 μL of a solution of Ellman’s reagent (50 mM, 100 nmol, 500 equiv.). After being incubated at room temperature for 6 h, a 10 μL aliquot of </w:t>
      </w:r>
      <w:r w:rsidR="00CD08FA" w:rsidRPr="00D36D35">
        <w:t>the solution</w:t>
      </w:r>
      <w:r w:rsidRPr="00D36D35">
        <w:t xml:space="preserve"> was analysed directly by LC–MS (ESI†).</w:t>
      </w:r>
    </w:p>
    <w:p w14:paraId="2E0D8BA3" w14:textId="77777777" w:rsidR="000D12EB" w:rsidRPr="00D36D35" w:rsidRDefault="000D12EB" w:rsidP="000D12EB">
      <w:pPr>
        <w:pStyle w:val="RSCB02ArticleText"/>
      </w:pPr>
    </w:p>
    <w:p w14:paraId="6061D0B6" w14:textId="3FEC497D" w:rsidR="00533687" w:rsidRPr="00D36D35" w:rsidRDefault="00533687" w:rsidP="00533687">
      <w:pPr>
        <w:pStyle w:val="RSCB06BHeadingSub-Section"/>
      </w:pPr>
      <w:r w:rsidRPr="00D36D35">
        <w:t>Stability test of stapled Fab</w:t>
      </w:r>
      <w:bookmarkEnd w:id="5"/>
      <w:bookmarkEnd w:id="6"/>
      <w:bookmarkEnd w:id="7"/>
      <w:bookmarkEnd w:id="8"/>
    </w:p>
    <w:p w14:paraId="422780E9" w14:textId="498351FB" w:rsidR="00B576C2" w:rsidRPr="00D36D35" w:rsidRDefault="00533687" w:rsidP="00B576C2">
      <w:pPr>
        <w:pStyle w:val="RSCB02ArticleText"/>
      </w:pPr>
      <w:r w:rsidRPr="00D36D35">
        <w:t xml:space="preserve">To the solution of </w:t>
      </w:r>
      <w:r w:rsidR="004C6D89" w:rsidRPr="00D36D35">
        <w:t xml:space="preserve">native and </w:t>
      </w:r>
      <w:r w:rsidRPr="00D36D35">
        <w:t>stapled Fab in 1X PBS buffer (10 μL) was added GSH in H</w:t>
      </w:r>
      <w:r w:rsidRPr="00D36D35">
        <w:rPr>
          <w:vertAlign w:val="subscript"/>
        </w:rPr>
        <w:t>2</w:t>
      </w:r>
      <w:r w:rsidRPr="00D36D35">
        <w:t>O (1 μL 6</w:t>
      </w:r>
      <w:r w:rsidR="00714B4F" w:rsidRPr="00D36D35">
        <w:t>0</w:t>
      </w:r>
      <w:r w:rsidRPr="00D36D35">
        <w:t xml:space="preserve"> mg/mL) or </w:t>
      </w:r>
      <w:r w:rsidR="00015DB8" w:rsidRPr="00D36D35">
        <w:t xml:space="preserve">human </w:t>
      </w:r>
      <w:r w:rsidRPr="00D36D35">
        <w:t xml:space="preserve">plasma (1 μL) and incubated at 37 </w:t>
      </w:r>
      <w:r w:rsidR="00770924" w:rsidRPr="00D36D35">
        <w:t>°C</w:t>
      </w:r>
      <w:r w:rsidRPr="00D36D35">
        <w:t xml:space="preserve">. After 24 h, a 10 μL aliquot </w:t>
      </w:r>
      <w:r w:rsidR="008C2DFB" w:rsidRPr="00D36D35">
        <w:t xml:space="preserve">of each </w:t>
      </w:r>
      <w:r w:rsidRPr="00D36D35">
        <w:t xml:space="preserve">was analysed directly by </w:t>
      </w:r>
      <w:r w:rsidR="00C429B3" w:rsidRPr="00D36D35">
        <w:t>LC–MS</w:t>
      </w:r>
      <w:r w:rsidR="00F357AE" w:rsidRPr="00D36D35">
        <w:t xml:space="preserve"> (ESI†).</w:t>
      </w:r>
    </w:p>
    <w:p w14:paraId="1DFE4A73" w14:textId="3F7ACD3F" w:rsidR="00B576C2" w:rsidRPr="00D36D35" w:rsidRDefault="00B576C2" w:rsidP="00B576C2">
      <w:pPr>
        <w:pStyle w:val="RSCB02ArticleText"/>
      </w:pPr>
    </w:p>
    <w:p w14:paraId="6520B334" w14:textId="5B61A238" w:rsidR="00B576C2" w:rsidRPr="00D36D35" w:rsidRDefault="0012145C" w:rsidP="00B576C2">
      <w:pPr>
        <w:pStyle w:val="RSCB06BHeadingSub-Section"/>
        <w:rPr>
          <w:bCs/>
        </w:rPr>
      </w:pPr>
      <w:r w:rsidRPr="00D36D35">
        <w:rPr>
          <w:bCs/>
        </w:rPr>
        <w:t>Stapling of IgG antibody (</w:t>
      </w:r>
      <w:r w:rsidR="007A728C" w:rsidRPr="00D36D35">
        <w:rPr>
          <w:bCs/>
        </w:rPr>
        <w:t>trastuzumab and r</w:t>
      </w:r>
      <w:r w:rsidR="00B576C2" w:rsidRPr="00D36D35">
        <w:rPr>
          <w:bCs/>
        </w:rPr>
        <w:t>ituximab</w:t>
      </w:r>
      <w:r w:rsidRPr="00D36D35">
        <w:rPr>
          <w:bCs/>
        </w:rPr>
        <w:t>)</w:t>
      </w:r>
    </w:p>
    <w:p w14:paraId="5E896A66" w14:textId="56D4141C" w:rsidR="00B576C2" w:rsidRPr="00D36D35" w:rsidRDefault="00B576C2" w:rsidP="00B576C2">
      <w:pPr>
        <w:pStyle w:val="RSCB02ArticleText"/>
      </w:pPr>
      <w:r w:rsidRPr="00D36D35">
        <w:t xml:space="preserve">To a solution of </w:t>
      </w:r>
      <w:r w:rsidR="001B3FA5" w:rsidRPr="00D36D35">
        <w:t>IgG antibody</w:t>
      </w:r>
      <w:r w:rsidRPr="00D36D35">
        <w:t xml:space="preserve"> in 1X PBS solution (50 μL, 1.0 mg/mL) was added </w:t>
      </w:r>
      <w:r w:rsidR="00C64DFE" w:rsidRPr="00D36D35">
        <w:t>TCEP</w:t>
      </w:r>
      <w:r w:rsidR="00C64DFE" w:rsidRPr="00D36D35">
        <w:rPr>
          <w:rFonts w:ascii="Calibri" w:hAnsi="Calibri" w:cs="Calibri"/>
        </w:rPr>
        <w:t>·</w:t>
      </w:r>
      <w:r w:rsidR="00C64DFE" w:rsidRPr="00D36D35">
        <w:t xml:space="preserve">HCl </w:t>
      </w:r>
      <w:r w:rsidRPr="00D36D35">
        <w:t>in H</w:t>
      </w:r>
      <w:r w:rsidRPr="00D36D35">
        <w:rPr>
          <w:vertAlign w:val="subscript"/>
        </w:rPr>
        <w:t>2</w:t>
      </w:r>
      <w:r w:rsidRPr="00D36D35">
        <w:t>O (0.34 μL, 10 mM, 25 equiv</w:t>
      </w:r>
      <w:r w:rsidR="00947C9A" w:rsidRPr="00D36D35">
        <w:t>.</w:t>
      </w:r>
      <w:r w:rsidRPr="00D36D35">
        <w:t>) and 3-bromo-2-bromomethyl-1-propene</w:t>
      </w:r>
      <w:r w:rsidR="001B3FA5" w:rsidRPr="00D36D35">
        <w:t xml:space="preserve"> </w:t>
      </w:r>
      <w:r w:rsidR="00947C9A" w:rsidRPr="00D36D35">
        <w:t>(</w:t>
      </w:r>
      <w:r w:rsidR="001B3FA5" w:rsidRPr="00D36D35">
        <w:rPr>
          <w:b/>
        </w:rPr>
        <w:t>1</w:t>
      </w:r>
      <w:r w:rsidR="00947C9A" w:rsidRPr="00D36D35">
        <w:t>)</w:t>
      </w:r>
      <w:r w:rsidRPr="00D36D35">
        <w:t xml:space="preserve"> in DMF (0.85 μL, 10 mM, 25 equiv</w:t>
      </w:r>
      <w:r w:rsidR="00947C9A" w:rsidRPr="00D36D35">
        <w:t>.</w:t>
      </w:r>
      <w:r w:rsidRPr="00D36D35">
        <w:t xml:space="preserve">). The reaction mixture was incubated at 25 °C for 12 h. </w:t>
      </w:r>
      <w:r w:rsidR="00947C9A" w:rsidRPr="00D36D35">
        <w:t>E</w:t>
      </w:r>
      <w:r w:rsidRPr="00D36D35">
        <w:t xml:space="preserve">xcess reagents were removed by diafiltration into PBS buffer </w:t>
      </w:r>
      <w:r w:rsidR="00947C9A" w:rsidRPr="00D36D35">
        <w:t xml:space="preserve">by </w:t>
      </w:r>
      <w:r w:rsidRPr="00D36D35">
        <w:t>using Vivaspin 500 sample concentrators (</w:t>
      </w:r>
      <w:r w:rsidR="00D912B0" w:rsidRPr="00D36D35">
        <w:t xml:space="preserve">GE Healthcare, </w:t>
      </w:r>
      <w:r w:rsidRPr="00D36D35">
        <w:t>5 min, 15,000 xg, 30 kDa MWCO).</w:t>
      </w:r>
      <w:r w:rsidR="00146E42" w:rsidRPr="00D36D35">
        <w:t xml:space="preserve"> The </w:t>
      </w:r>
      <w:r w:rsidR="00095893" w:rsidRPr="00D36D35">
        <w:t>antibody</w:t>
      </w:r>
      <w:r w:rsidR="00146E42" w:rsidRPr="00D36D35">
        <w:t xml:space="preserve"> solution was then flash frozen with liquid nitrogen and stored at </w:t>
      </w:r>
      <w:r w:rsidR="00947C9A" w:rsidRPr="00D36D35">
        <w:t>–</w:t>
      </w:r>
      <w:r w:rsidR="00146E42" w:rsidRPr="00D36D35">
        <w:t>20 °C.</w:t>
      </w:r>
    </w:p>
    <w:p w14:paraId="217BB22F" w14:textId="216F74D7" w:rsidR="001B3FA5" w:rsidRPr="00D36D35" w:rsidRDefault="001B3FA5" w:rsidP="00B576C2">
      <w:pPr>
        <w:pStyle w:val="RSCB02ArticleText"/>
      </w:pPr>
    </w:p>
    <w:p w14:paraId="4BE225AF" w14:textId="758BF5B4" w:rsidR="001B3FA5" w:rsidRPr="00D36D35" w:rsidRDefault="0068541C" w:rsidP="001B3FA5">
      <w:pPr>
        <w:pStyle w:val="RSCB06BHeadingSub-Section"/>
      </w:pPr>
      <w:bookmarkStart w:id="9" w:name="_Toc452736166"/>
      <w:bookmarkStart w:id="10" w:name="_Toc453886468"/>
      <w:bookmarkStart w:id="11" w:name="_Toc454200766"/>
      <w:bookmarkStart w:id="12" w:name="_Toc454798143"/>
      <w:r w:rsidRPr="00D36D35">
        <w:t>SDS–PAGE</w:t>
      </w:r>
      <w:r w:rsidR="001B3FA5" w:rsidRPr="00D36D35">
        <w:t xml:space="preserve"> gels</w:t>
      </w:r>
      <w:bookmarkEnd w:id="9"/>
      <w:bookmarkEnd w:id="10"/>
      <w:bookmarkEnd w:id="11"/>
      <w:bookmarkEnd w:id="12"/>
    </w:p>
    <w:p w14:paraId="1599139E" w14:textId="528B3AB7" w:rsidR="001B3FA5" w:rsidRPr="00D36D35" w:rsidRDefault="001B3FA5" w:rsidP="001B3FA5">
      <w:pPr>
        <w:pStyle w:val="RSCB02ArticleText"/>
      </w:pPr>
      <w:r w:rsidRPr="00D36D35">
        <w:t>NuPAGE</w:t>
      </w:r>
      <w:r w:rsidR="007E71CC" w:rsidRPr="00D36D35">
        <w:t>®</w:t>
      </w:r>
      <w:r w:rsidRPr="00D36D35">
        <w:t xml:space="preserve"> Novex 4</w:t>
      </w:r>
      <w:r w:rsidR="00947C9A" w:rsidRPr="00D36D35">
        <w:t>–</w:t>
      </w:r>
      <w:r w:rsidRPr="00D36D35">
        <w:t>12% Bis-Tris protein gels were performed following standard protocol. A Precision Plus Protein™ all blue pre-stained protein standard (10</w:t>
      </w:r>
      <w:r w:rsidR="00C62AE7" w:rsidRPr="00D36D35">
        <w:t>–</w:t>
      </w:r>
      <w:r w:rsidRPr="00D36D35">
        <w:t>250 kDa) was co-run to estimate protein weights. Non-reduced samples (7.5 μL) were mixed with NuPAGE</w:t>
      </w:r>
      <w:r w:rsidR="007E71CC" w:rsidRPr="00D36D35">
        <w:t>®</w:t>
      </w:r>
      <w:r w:rsidRPr="00D36D35">
        <w:t xml:space="preserve"> LDS sample buffer (2.5 μL, 4X) and heated at 70 °C for 10 min. Reduced samples (6.5 μL) were mixed with NuPAGE</w:t>
      </w:r>
      <w:r w:rsidR="007E71CC" w:rsidRPr="00D36D35">
        <w:t>®</w:t>
      </w:r>
      <w:r w:rsidRPr="00D36D35">
        <w:t xml:space="preserve"> LDS sample buffer (2.5 μL, 4X) and NuPAGE</w:t>
      </w:r>
      <w:r w:rsidR="007E71CC" w:rsidRPr="00D36D35">
        <w:t>®</w:t>
      </w:r>
      <w:r w:rsidRPr="00D36D35">
        <w:t xml:space="preserve"> reducing agent (1.0 μL, 4X), then left at room temperature for 10 min. </w:t>
      </w:r>
      <w:r w:rsidRPr="00D36D35">
        <w:lastRenderedPageBreak/>
        <w:t>The gel was run at 200 V constant for 35 min in 1X NuPAGE</w:t>
      </w:r>
      <w:r w:rsidR="007E71CC" w:rsidRPr="00D36D35">
        <w:t>®</w:t>
      </w:r>
      <w:r w:rsidRPr="00D36D35">
        <w:t xml:space="preserve"> MES SDS running buffer. The gel was fixed with H</w:t>
      </w:r>
      <w:r w:rsidRPr="00D36D35">
        <w:rPr>
          <w:vertAlign w:val="subscript"/>
        </w:rPr>
        <w:t>2</w:t>
      </w:r>
      <w:r w:rsidRPr="00D36D35">
        <w:t>O/MeOH/AcOH (50:42:8) for 1 h before being stained with Coomassie.</w:t>
      </w:r>
    </w:p>
    <w:p w14:paraId="689D1468" w14:textId="6D24B604" w:rsidR="00800A41" w:rsidRPr="00D36D35" w:rsidRDefault="00800A41" w:rsidP="001B3FA5">
      <w:pPr>
        <w:pStyle w:val="RSCB02ArticleText"/>
      </w:pPr>
    </w:p>
    <w:p w14:paraId="3467A84C" w14:textId="2DA8B6F0" w:rsidR="00800A41" w:rsidRPr="00D36D35" w:rsidRDefault="00800A41" w:rsidP="00800A41">
      <w:pPr>
        <w:pStyle w:val="RSCB06BHeadingSub-Section"/>
      </w:pPr>
      <w:r w:rsidRPr="00D36D35">
        <w:t>BCA protein assay</w:t>
      </w:r>
    </w:p>
    <w:p w14:paraId="74976D02" w14:textId="6027CE79" w:rsidR="00800A41" w:rsidRPr="00D36D35" w:rsidRDefault="00893A7E" w:rsidP="00800A41">
      <w:pPr>
        <w:pStyle w:val="RSCB02ArticleText"/>
      </w:pPr>
      <w:r w:rsidRPr="00D36D35">
        <w:t xml:space="preserve">To determine the concentration of proteins, </w:t>
      </w:r>
      <w:r w:rsidR="00947C9A" w:rsidRPr="00D36D35">
        <w:t>bicinchoninic acid protein assays (</w:t>
      </w:r>
      <w:r w:rsidRPr="00D36D35">
        <w:t>BCA</w:t>
      </w:r>
      <w:r w:rsidR="00947C9A" w:rsidRPr="00D36D35">
        <w:t>s)</w:t>
      </w:r>
      <w:r w:rsidRPr="00D36D35">
        <w:t xml:space="preserve"> were conducted </w:t>
      </w:r>
      <w:r w:rsidR="00947C9A" w:rsidRPr="00D36D35">
        <w:t xml:space="preserve">by </w:t>
      </w:r>
      <w:r w:rsidRPr="00D36D35">
        <w:t>using Pierce™ BCA Protein Assay Kit (</w:t>
      </w:r>
      <w:r w:rsidR="00C664D2" w:rsidRPr="00D36D35">
        <w:t>Thermo Fisher Scientific</w:t>
      </w:r>
      <w:r w:rsidRPr="00D36D35">
        <w:t xml:space="preserve">) with diluted BSA as standards. 5 μL of each sample and standard was pipetted into microplate well. Then, 100 μL of the working reagent was added to each well. After being shaken at 37 </w:t>
      </w:r>
      <w:r w:rsidR="00455801" w:rsidRPr="00D36D35">
        <w:t xml:space="preserve">°C </w:t>
      </w:r>
      <w:r w:rsidRPr="00D36D35">
        <w:t xml:space="preserve">for 30 mins, the absorbance was detected at 562 nm at room temperature by </w:t>
      </w:r>
      <w:r w:rsidR="001F49F9" w:rsidRPr="00D36D35">
        <w:t xml:space="preserve">the SpectraMax® i3x multi-mode microplate reader. </w:t>
      </w:r>
      <w:r w:rsidRPr="00D36D35">
        <w:t>A standard linear fitted curve was pr</w:t>
      </w:r>
      <w:r w:rsidR="00015DB8" w:rsidRPr="00D36D35">
        <w:t>epared by plotting the average b</w:t>
      </w:r>
      <w:r w:rsidRPr="00D36D35">
        <w:t xml:space="preserve">lank-corrected measurement for each standard </w:t>
      </w:r>
      <w:r w:rsidR="00C62AE7" w:rsidRPr="00D36D35">
        <w:rPr>
          <w:i/>
        </w:rPr>
        <w:t>vs</w:t>
      </w:r>
      <w:r w:rsidR="00C62AE7" w:rsidRPr="00D36D35">
        <w:t>.</w:t>
      </w:r>
      <w:r w:rsidRPr="00D36D35">
        <w:t xml:space="preserve"> its concentration </w:t>
      </w:r>
      <w:r w:rsidR="00C62AE7" w:rsidRPr="00D36D35">
        <w:t>using</w:t>
      </w:r>
      <w:r w:rsidRPr="00D36D35">
        <w:t xml:space="preserve"> Prism (GraphPad software). Then the standard curve was used to determine the protein concentration of each sample.</w:t>
      </w:r>
    </w:p>
    <w:p w14:paraId="571BB61B" w14:textId="5D261328" w:rsidR="00893A7E" w:rsidRPr="00D36D35" w:rsidRDefault="00893A7E" w:rsidP="00800A41">
      <w:pPr>
        <w:pStyle w:val="RSCB02ArticleText"/>
      </w:pPr>
    </w:p>
    <w:p w14:paraId="18B9CE35" w14:textId="09AB159B" w:rsidR="00893A7E" w:rsidRPr="00D36D35" w:rsidRDefault="00026D24" w:rsidP="00026D24">
      <w:pPr>
        <w:pStyle w:val="RSCB06BHeadingSub-Section"/>
      </w:pPr>
      <w:bookmarkStart w:id="13" w:name="_Toc453886470"/>
      <w:bookmarkStart w:id="14" w:name="_Toc454200768"/>
      <w:bookmarkStart w:id="15" w:name="_Toc454798145"/>
      <w:r w:rsidRPr="00D36D35">
        <w:t xml:space="preserve">Biotinylation of </w:t>
      </w:r>
      <w:bookmarkEnd w:id="13"/>
      <w:bookmarkEnd w:id="14"/>
      <w:bookmarkEnd w:id="15"/>
      <w:r w:rsidR="007A728C" w:rsidRPr="00D36D35">
        <w:t>trastuzumab</w:t>
      </w:r>
    </w:p>
    <w:p w14:paraId="6B9EC0B9" w14:textId="2D224A85" w:rsidR="00026D24" w:rsidRPr="00D36D35" w:rsidRDefault="007C726A" w:rsidP="00800A41">
      <w:pPr>
        <w:pStyle w:val="RSCB02ArticleText"/>
      </w:pPr>
      <w:r w:rsidRPr="00D36D35">
        <w:t>To</w:t>
      </w:r>
      <w:r w:rsidR="0003791F" w:rsidRPr="00D36D35">
        <w:t xml:space="preserve"> use </w:t>
      </w:r>
      <w:r w:rsidRPr="00D36D35">
        <w:t xml:space="preserve">SA biosensors to determine the </w:t>
      </w:r>
      <w:r w:rsidRPr="00D36D35">
        <w:rPr>
          <w:i/>
        </w:rPr>
        <w:t>K</w:t>
      </w:r>
      <w:r w:rsidRPr="00D36D35">
        <w:rPr>
          <w:vertAlign w:val="subscript"/>
        </w:rPr>
        <w:t>D</w:t>
      </w:r>
      <w:r w:rsidRPr="00D36D35">
        <w:t xml:space="preserve">, the </w:t>
      </w:r>
      <w:r w:rsidR="00BC2F11" w:rsidRPr="00D36D35">
        <w:t>trastuzumab</w:t>
      </w:r>
      <w:r w:rsidRPr="00D36D35">
        <w:t xml:space="preserve"> and stapled </w:t>
      </w:r>
      <w:r w:rsidR="00BC2F11" w:rsidRPr="00D36D35">
        <w:t>trastuzumab</w:t>
      </w:r>
      <w:r w:rsidRPr="00D36D35">
        <w:t xml:space="preserve"> were conjugated to EZ-Link™ NHS-PEG</w:t>
      </w:r>
      <w:r w:rsidRPr="00D36D35">
        <w:rPr>
          <w:vertAlign w:val="subscript"/>
        </w:rPr>
        <w:t>4</w:t>
      </w:r>
      <w:r w:rsidRPr="00D36D35">
        <w:t>-Biotin (</w:t>
      </w:r>
      <w:r w:rsidR="00C664D2" w:rsidRPr="00D36D35">
        <w:t>Thermo Fisher Scientific</w:t>
      </w:r>
      <w:r w:rsidRPr="00D36D35">
        <w:t>). To a solution of the corresponding protein (20 μL, 20 μM in PBS) was added the biotin linker (20 μL, 10 equiv, 200 μM in PBS). After being shaken under room temperature for 30 min, the non-reacted NHS-PEG</w:t>
      </w:r>
      <w:r w:rsidRPr="00D36D35">
        <w:rPr>
          <w:vertAlign w:val="subscript"/>
        </w:rPr>
        <w:t>4</w:t>
      </w:r>
      <w:r w:rsidRPr="00D36D35">
        <w:t xml:space="preserve">-Biotin was removed by diafiltration into PBS buffer </w:t>
      </w:r>
      <w:r w:rsidR="00947C9A" w:rsidRPr="00D36D35">
        <w:t xml:space="preserve">by </w:t>
      </w:r>
      <w:r w:rsidRPr="00D36D35">
        <w:t>using Vivaspin 500 sample concentrators (5 min, 15,000 xg, GE Healthcare, 30 kDa MWCO).</w:t>
      </w:r>
    </w:p>
    <w:p w14:paraId="0C71B529" w14:textId="013FA284" w:rsidR="007C726A" w:rsidRPr="00D36D35" w:rsidRDefault="007C726A" w:rsidP="00800A41">
      <w:pPr>
        <w:pStyle w:val="RSCB02ArticleText"/>
      </w:pPr>
    </w:p>
    <w:p w14:paraId="014A5369" w14:textId="1791A45A" w:rsidR="007C726A" w:rsidRPr="00D36D35" w:rsidRDefault="00CA3252" w:rsidP="00CA3252">
      <w:pPr>
        <w:pStyle w:val="RSCB06BHeadingSub-Section"/>
      </w:pPr>
      <w:bookmarkStart w:id="16" w:name="_Toc453886471"/>
      <w:bookmarkStart w:id="17" w:name="_Toc454200769"/>
      <w:bookmarkStart w:id="18" w:name="_Toc454798146"/>
      <w:r w:rsidRPr="00D36D35">
        <w:t>Bio-layer interferometry</w:t>
      </w:r>
      <w:bookmarkEnd w:id="16"/>
      <w:bookmarkEnd w:id="17"/>
      <w:bookmarkEnd w:id="18"/>
    </w:p>
    <w:p w14:paraId="5194A763" w14:textId="077950CE" w:rsidR="00CA3252" w:rsidRPr="00D36D35" w:rsidRDefault="00CA3252" w:rsidP="00CA3252">
      <w:pPr>
        <w:pStyle w:val="RSCB02ArticleText"/>
      </w:pPr>
      <w:r w:rsidRPr="00D36D35">
        <w:t>Binding assays were performed on an Octet</w:t>
      </w:r>
      <w:r w:rsidR="007E71CC" w:rsidRPr="00D36D35">
        <w:t>®</w:t>
      </w:r>
      <w:r w:rsidRPr="00D36D35">
        <w:t xml:space="preserve"> Red96 System (fortéBIO). Ligand immobilization, binding reactions, regeneration and washes were conducted in wells of black polypropylene 96-well microplates. Fab, </w:t>
      </w:r>
      <w:r w:rsidR="007A728C" w:rsidRPr="00D36D35">
        <w:t>trastuzumab</w:t>
      </w:r>
      <w:r w:rsidRPr="00D36D35">
        <w:t xml:space="preserve"> and corresponding stapled compounds (</w:t>
      </w:r>
      <w:r w:rsidR="0003791F" w:rsidRPr="00D36D35">
        <w:t xml:space="preserve">20 nM) were immobilized on </w:t>
      </w:r>
      <w:r w:rsidRPr="00D36D35">
        <w:t xml:space="preserve">SA </w:t>
      </w:r>
      <w:r w:rsidR="00947C9A" w:rsidRPr="00D36D35">
        <w:t>b</w:t>
      </w:r>
      <w:r w:rsidRPr="00D36D35">
        <w:t xml:space="preserve">iosensors in PBS with 0.1% </w:t>
      </w:r>
      <w:r w:rsidR="00947C9A" w:rsidRPr="00D36D35">
        <w:t>bovine serum albumin (</w:t>
      </w:r>
      <w:r w:rsidRPr="00D36D35">
        <w:t>BSA</w:t>
      </w:r>
      <w:r w:rsidR="00947C9A" w:rsidRPr="00D36D35">
        <w:t>)</w:t>
      </w:r>
      <w:r w:rsidRPr="00D36D35">
        <w:t xml:space="preserve"> and 0.02% tween at 30 </w:t>
      </w:r>
      <w:r w:rsidR="00455801" w:rsidRPr="00D36D35">
        <w:t>°C</w:t>
      </w:r>
      <w:r w:rsidRPr="00D36D35">
        <w:t>. Binding analys</w:t>
      </w:r>
      <w:r w:rsidR="00947C9A" w:rsidRPr="00D36D35">
        <w:t>e</w:t>
      </w:r>
      <w:r w:rsidRPr="00D36D35">
        <w:t xml:space="preserve">s were carried out at 25 </w:t>
      </w:r>
      <w:r w:rsidR="00455801" w:rsidRPr="00D36D35">
        <w:t>°C</w:t>
      </w:r>
      <w:r w:rsidRPr="00D36D35">
        <w:t>, 1000 rpm in PBS with 0.1% BSA and 0.02% tween, with a 600 s of association followed by a 2200 s of dissociation</w:t>
      </w:r>
      <w:r w:rsidR="00947C9A" w:rsidRPr="00D36D35">
        <w:t xml:space="preserve"> with</w:t>
      </w:r>
      <w:r w:rsidRPr="00D36D35">
        <w:t xml:space="preserve"> different concentrations of recombinant HER2 receptor to obtain the association curve. Glycine pH 2.0 was used as a regeneration buffer. Data were analysed </w:t>
      </w:r>
      <w:r w:rsidR="00947C9A" w:rsidRPr="00D36D35">
        <w:t xml:space="preserve">by </w:t>
      </w:r>
      <w:r w:rsidRPr="00D36D35">
        <w:t>using Data Analysis (fortéBIO) with Savitzky</w:t>
      </w:r>
      <w:r w:rsidR="007758DA" w:rsidRPr="00D36D35">
        <w:t>–</w:t>
      </w:r>
      <w:r w:rsidRPr="00D36D35">
        <w:t xml:space="preserve">Golay filtering. Binding </w:t>
      </w:r>
      <w:r w:rsidR="00947C9A" w:rsidRPr="00D36D35">
        <w:t xml:space="preserve">data </w:t>
      </w:r>
      <w:r w:rsidRPr="00D36D35">
        <w:t>was fitted to a 2:1 heterogeneous ligand model, steady state analysis was performed to obtain the binding constant (</w:t>
      </w:r>
      <w:r w:rsidRPr="00D36D35">
        <w:rPr>
          <w:i/>
        </w:rPr>
        <w:t>K</w:t>
      </w:r>
      <w:r w:rsidRPr="00D36D35">
        <w:rPr>
          <w:vertAlign w:val="subscript"/>
        </w:rPr>
        <w:t>D</w:t>
      </w:r>
      <w:r w:rsidRPr="00D36D35">
        <w:t>).</w:t>
      </w:r>
    </w:p>
    <w:p w14:paraId="1759FCB4" w14:textId="7240321F" w:rsidR="002F0CDD" w:rsidRPr="00D36D35" w:rsidRDefault="002F0CDD" w:rsidP="00CA3252">
      <w:pPr>
        <w:pStyle w:val="RSCB02ArticleText"/>
      </w:pPr>
    </w:p>
    <w:p w14:paraId="7B3C37DD" w14:textId="77777777" w:rsidR="00D329E6" w:rsidRPr="00D36D35" w:rsidRDefault="00D329E6" w:rsidP="00CA3252">
      <w:pPr>
        <w:pStyle w:val="RSCB02ArticleText"/>
      </w:pPr>
    </w:p>
    <w:p w14:paraId="23CFB9F6" w14:textId="27528DF9" w:rsidR="002F0CDD" w:rsidRPr="00D36D35" w:rsidRDefault="002F0CDD" w:rsidP="002F0CDD">
      <w:pPr>
        <w:pStyle w:val="RSCB06BHeadingSub-Section"/>
      </w:pPr>
      <w:r w:rsidRPr="00D36D35">
        <w:t>Circular dichroism</w:t>
      </w:r>
    </w:p>
    <w:p w14:paraId="6A32E643" w14:textId="7D71CB2F" w:rsidR="002F0CDD" w:rsidRPr="00D36D35" w:rsidRDefault="00CF4582" w:rsidP="002F0CDD">
      <w:pPr>
        <w:pStyle w:val="RSCB02ArticleText"/>
      </w:pPr>
      <w:r w:rsidRPr="00D36D35">
        <w:t>The secondary structures of native and stapled trastuzumab were determined by CD spectroscopy. The purified antibodies were dissolved in PBS at the final concentration of 0.4 mg/m</w:t>
      </w:r>
      <w:r w:rsidR="001F5AEE" w:rsidRPr="00D36D35">
        <w:t>L</w:t>
      </w:r>
      <w:r w:rsidRPr="00D36D35">
        <w:t xml:space="preserve">, and the CD spectra were recorded on a Jasco J-815 CD spectropolarimeter (Hachioji, Tokyo, Japan) </w:t>
      </w:r>
      <w:r w:rsidR="00E1378A" w:rsidRPr="00D36D35">
        <w:t xml:space="preserve">by </w:t>
      </w:r>
      <w:r w:rsidRPr="00D36D35">
        <w:t xml:space="preserve">using quartz cuvettes of 0.1 mm (Hellma GmbH &amp; Co, Müllheim, Germany). </w:t>
      </w:r>
      <w:r w:rsidRPr="00D36D35">
        <w:t>Temperature scans were mea</w:t>
      </w:r>
      <w:r w:rsidR="00DC7E4D" w:rsidRPr="00D36D35">
        <w:t xml:space="preserve">sured at 25, 37, 55, 75 and 80 </w:t>
      </w:r>
      <w:r w:rsidR="006776A7" w:rsidRPr="00D36D35">
        <w:t>°C</w:t>
      </w:r>
      <w:r w:rsidRPr="00D36D35">
        <w:t xml:space="preserve">. Temperature regulation was carried out </w:t>
      </w:r>
      <w:r w:rsidR="00E1378A" w:rsidRPr="00D36D35">
        <w:t xml:space="preserve">with </w:t>
      </w:r>
      <w:r w:rsidRPr="00D36D35">
        <w:t xml:space="preserve">a PTC-348WI thermocouple (JASCO). </w:t>
      </w:r>
      <w:r w:rsidR="00A30050" w:rsidRPr="00D36D35">
        <w:t>In the 190</w:t>
      </w:r>
      <w:r w:rsidRPr="00D36D35">
        <w:t xml:space="preserve"> to 260</w:t>
      </w:r>
      <w:r w:rsidR="00FE36A8" w:rsidRPr="00D36D35">
        <w:t xml:space="preserve"> </w:t>
      </w:r>
      <w:r w:rsidRPr="00D36D35">
        <w:t>nm wavelength region 5 or 10 scans were accumulated with sampling velocity of 200 nm</w:t>
      </w:r>
      <w:r w:rsidR="00266C19" w:rsidRPr="00D36D35">
        <w:t>/</w:t>
      </w:r>
      <w:r w:rsidRPr="00D36D35">
        <w:t>min, data pitch of 0.5 nm, data integration time of 1 s, and 1 nm bandwidth. Signal from the buffer blank was subtracted from the sample scan and experimental instrument-related baseline drift was corrected by subtracting the average of the signal between 250 and 260 nm to each spectrum.</w:t>
      </w:r>
    </w:p>
    <w:p w14:paraId="1A4DE230" w14:textId="38EAF8B2" w:rsidR="002F2703" w:rsidRPr="00D36D35" w:rsidRDefault="002F2703" w:rsidP="002F0CDD">
      <w:pPr>
        <w:pStyle w:val="RSCB02ArticleText"/>
      </w:pPr>
    </w:p>
    <w:p w14:paraId="2953936A" w14:textId="73C236AA" w:rsidR="002F2703" w:rsidRPr="00D36D35" w:rsidRDefault="00D329E6" w:rsidP="00A92509">
      <w:pPr>
        <w:pStyle w:val="RSCB06BHeadingSub-Section"/>
      </w:pPr>
      <w:r w:rsidRPr="00D36D35">
        <w:t>Differential</w:t>
      </w:r>
      <w:r w:rsidR="00876D32" w:rsidRPr="00D36D35">
        <w:t xml:space="preserve"> scanning fluorimetry</w:t>
      </w:r>
      <w:r w:rsidR="00424341" w:rsidRPr="00D36D35">
        <w:t xml:space="preserve"> (DSF)</w:t>
      </w:r>
    </w:p>
    <w:p w14:paraId="01B03E83" w14:textId="16645252" w:rsidR="00A92509" w:rsidRPr="00D36D35" w:rsidRDefault="006F7F39" w:rsidP="006F7F39">
      <w:pPr>
        <w:pStyle w:val="RSCB02ArticleText"/>
      </w:pPr>
      <w:r w:rsidRPr="00D36D35">
        <w:t xml:space="preserve">The experiment was performed </w:t>
      </w:r>
      <w:r w:rsidR="00E1378A" w:rsidRPr="00D36D35">
        <w:t xml:space="preserve">by </w:t>
      </w:r>
      <w:r w:rsidRPr="00D36D35">
        <w:t>using a 7500 Fast Real Time PCR System (Applied Biosystems, Warrington, Cheshire, U.K.), with an excitation range of 510–530 nm and the samples were subjected to the heating cycle as described previously</w:t>
      </w:r>
      <w:r w:rsidRPr="00D36D35">
        <w:fldChar w:fldCharType="begin"/>
      </w:r>
      <w:r w:rsidR="006C79D2" w:rsidRPr="00D36D35">
        <w:instrText xml:space="preserve"> ADDIN EN.CITE &lt;EndNote&gt;&lt;Cite&gt;&lt;Author&gt;Huynh&lt;/Author&gt;&lt;Year&gt;2015&lt;/Year&gt;&lt;RecNum&gt;640&lt;/RecNum&gt;&lt;DisplayText&gt;&lt;style face="superscript"&gt;19a&lt;/style&gt;&lt;/DisplayText&gt;&lt;record&gt;&lt;rec-number&gt;640&lt;/rec-number&gt;&lt;foreign-keys&gt;&lt;key app="EN" db-id="fpves2dxmsdpp0eerx45090drztr095st5wf" timestamp="1538565160"&gt;640&lt;/key&gt;&lt;/foreign-keys&gt;&lt;ref-type name="Journal Article"&gt;17&lt;/ref-type&gt;&lt;contributors&gt;&lt;authors&gt;&lt;author&gt;Huynh, K.&lt;/author&gt;&lt;author&gt;Partch, C. L.&lt;/author&gt;&lt;/authors&gt;&lt;/contributors&gt;&lt;auth-address&gt;Department of Chemistry and Biochemistry, University of California Santa Cruz, Santa Cruz, California.&lt;/auth-address&gt;&lt;titles&gt;&lt;title&gt;Analysis of protein stability and ligand interactions by thermal shift assay&lt;/title&gt;&lt;secondary-title&gt;Curr Protoc Protein Sci&lt;/secondary-title&gt;&lt;/titles&gt;&lt;periodical&gt;&lt;full-title&gt;Curr Protoc Protein Sci&lt;/full-title&gt;&lt;/periodical&gt;&lt;pages&gt;28 9 1-14&lt;/pages&gt;&lt;volume&gt;79&lt;/volume&gt;&lt;edition&gt;2015/02/03&lt;/edition&gt;&lt;keywords&gt;&lt;keyword&gt;Biological Assay/*methods&lt;/keyword&gt;&lt;keyword&gt;Fluorometry&lt;/keyword&gt;&lt;keyword&gt;*Ligands&lt;/keyword&gt;&lt;keyword&gt;*Protein Stability&lt;/keyword&gt;&lt;keyword&gt;Proteins/analysis/chemistry/*metabolism&lt;/keyword&gt;&lt;keyword&gt;Temperature&lt;/keyword&gt;&lt;keyword&gt;Tsa&lt;/keyword&gt;&lt;keyword&gt;ThermoFluor&lt;/keyword&gt;&lt;keyword&gt;buffer optimization&lt;/keyword&gt;&lt;keyword&gt;differential scanning fluorimetry&lt;/keyword&gt;&lt;keyword&gt;ligand screening&lt;/keyword&gt;&lt;keyword&gt;thermal denaturation&lt;/keyword&gt;&lt;/keywords&gt;&lt;dates&gt;&lt;year&gt;2015&lt;/year&gt;&lt;pub-dates&gt;&lt;date&gt;Feb 2&lt;/date&gt;&lt;/pub-dates&gt;&lt;/dates&gt;&lt;isbn&gt;1934-3663 (Electronic)&amp;#xD;1934-3655 (Linking)&lt;/isbn&gt;&lt;accession-num&gt;25640896&lt;/accession-num&gt;&lt;urls&gt;&lt;related-urls&gt;&lt;url&gt;https://www.ncbi.nlm.nih.gov/pubmed/25640896&lt;/url&gt;&lt;url&gt;https://currentprotocols.onlinelibrary.wiley.com/doi/abs/10.1002/0471140864.ps2809s79&lt;/url&gt;&lt;/related-urls&gt;&lt;/urls&gt;&lt;custom2&gt;PMC4332540&lt;/custom2&gt;&lt;electronic-resource-num&gt;10.1002/0471140864.ps2809s79&lt;/electronic-resource-num&gt;&lt;/record&gt;&lt;/Cite&gt;&lt;/EndNote&gt;</w:instrText>
      </w:r>
      <w:r w:rsidRPr="00D36D35">
        <w:fldChar w:fldCharType="separate"/>
      </w:r>
      <w:r w:rsidR="006C79D2" w:rsidRPr="00D36D35">
        <w:rPr>
          <w:noProof/>
          <w:vertAlign w:val="superscript"/>
        </w:rPr>
        <w:t>19a</w:t>
      </w:r>
      <w:r w:rsidRPr="00D36D35">
        <w:fldChar w:fldCharType="end"/>
      </w:r>
      <w:r w:rsidRPr="00D36D35">
        <w:t xml:space="preserve">. Briefly, 2 </w:t>
      </w:r>
      <w:r w:rsidRPr="00D36D35">
        <w:sym w:font="Symbol" w:char="F06D"/>
      </w:r>
      <w:r w:rsidRPr="00D36D35">
        <w:t xml:space="preserve">L of native and stapled trastuzumab at an initial concentration of 7.6 </w:t>
      </w:r>
      <w:r w:rsidRPr="00D36D35">
        <w:sym w:font="Symbol" w:char="F06D"/>
      </w:r>
      <w:r w:rsidRPr="00D36D35">
        <w:t>M were mixed with a freshly dilution of SYPRO Orange</w:t>
      </w:r>
      <w:r w:rsidR="00AE00AE" w:rsidRPr="00D36D35">
        <w:t>®</w:t>
      </w:r>
      <w:r w:rsidRPr="00D36D35">
        <w:t xml:space="preserve"> (Invitrogen) and diluted PBS to a final volume of 25 </w:t>
      </w:r>
      <w:r w:rsidRPr="00D36D35">
        <w:sym w:font="Symbol" w:char="F06D"/>
      </w:r>
      <w:r w:rsidRPr="00D36D35">
        <w:t>L. The PCR-plate was kept on ice during the preparation to prevent protein denaturation and to equilibrate the sample for the starting temperature of the assay. The measurements were performed in triplicate. The fluorescence emission signal at 567–596 nm was used for data analysis.</w:t>
      </w:r>
    </w:p>
    <w:p w14:paraId="7EFB0207" w14:textId="7E89C7A4" w:rsidR="00C664D2" w:rsidRPr="00D36D35" w:rsidRDefault="00C664D2" w:rsidP="006F7F39">
      <w:pPr>
        <w:pStyle w:val="RSCB02ArticleText"/>
      </w:pPr>
    </w:p>
    <w:p w14:paraId="461BA458" w14:textId="3AD8F4D0" w:rsidR="00C664D2" w:rsidRPr="00D36D35" w:rsidRDefault="00C664D2" w:rsidP="00C664D2">
      <w:pPr>
        <w:pStyle w:val="RSCB06BHeadingSub-Section"/>
        <w:rPr>
          <w:lang w:val="en-US"/>
        </w:rPr>
      </w:pPr>
      <w:r w:rsidRPr="00D36D35">
        <w:rPr>
          <w:w w:val="108"/>
          <w:lang w:val="en-US"/>
        </w:rPr>
        <w:t>Cell culturing and flow cytometry studies</w:t>
      </w:r>
    </w:p>
    <w:p w14:paraId="06BCDD96" w14:textId="2AB71284" w:rsidR="00C664D2" w:rsidRPr="00D36D35" w:rsidRDefault="00C664D2" w:rsidP="00C664D2">
      <w:pPr>
        <w:pStyle w:val="RSCB02ArticleText"/>
      </w:pPr>
      <w:r w:rsidRPr="00D36D35">
        <w:t>Human Burkitt Lymphoma cells (RAJI)</w:t>
      </w:r>
      <w:r w:rsidR="00400922" w:rsidRPr="00D36D35">
        <w:t xml:space="preserve">, HPB-ALL </w:t>
      </w:r>
      <w:r w:rsidRPr="00D36D35">
        <w:t>and breast cancer cells (SKBR3) were routinely cultured at 37 °C with 5% CO</w:t>
      </w:r>
      <w:r w:rsidRPr="00D36D35">
        <w:rPr>
          <w:vertAlign w:val="subscript"/>
        </w:rPr>
        <w:t>2</w:t>
      </w:r>
      <w:r w:rsidRPr="00D36D35">
        <w:t xml:space="preserve"> in RPMI-1640 and or DMEM medium supplemented with 10% (v/v) heat inactivated fetal bovine serum and 2 mM </w:t>
      </w:r>
      <w:r w:rsidR="003C31C8" w:rsidRPr="00D36D35">
        <w:rPr>
          <w:smallCaps/>
        </w:rPr>
        <w:t>l</w:t>
      </w:r>
      <w:r w:rsidRPr="00D36D35">
        <w:t>-glutamine. Binding of stapled and native Rituximab and Trastuzumab antibodies to the surface CD-20 and H</w:t>
      </w:r>
      <w:r w:rsidR="0005133C" w:rsidRPr="00D36D35">
        <w:t>ER</w:t>
      </w:r>
      <w:r w:rsidRPr="00D36D35">
        <w:t xml:space="preserve">2 receptors was </w:t>
      </w:r>
      <w:r w:rsidR="00C50848" w:rsidRPr="00D36D35">
        <w:t>analysed</w:t>
      </w:r>
      <w:r w:rsidRPr="00D36D35">
        <w:t xml:space="preserve"> by flow cytometry. In brief, cells were incubated with respective stapled and native antibodies at 4</w:t>
      </w:r>
      <w:r w:rsidRPr="00D36D35">
        <w:sym w:font="Symbol" w:char="F0B0"/>
      </w:r>
      <w:r w:rsidRPr="00D36D35">
        <w:t>C for 30</w:t>
      </w:r>
      <w:r w:rsidR="00E1378A" w:rsidRPr="00D36D35">
        <w:t xml:space="preserve"> </w:t>
      </w:r>
      <w:r w:rsidRPr="00D36D35">
        <w:t xml:space="preserve">min. Cells were then washed with ice-cold PBS and the primary antibody was detected </w:t>
      </w:r>
      <w:r w:rsidR="00E1378A" w:rsidRPr="00D36D35">
        <w:t xml:space="preserve">by </w:t>
      </w:r>
      <w:r w:rsidRPr="00D36D35">
        <w:t xml:space="preserve">using a commercial Goat alexa 647-conjugated anti-human (H+L) antibody (Thermo Fisher Scientific). Samples were acquired </w:t>
      </w:r>
      <w:r w:rsidR="00E1378A" w:rsidRPr="00D36D35">
        <w:t>with a</w:t>
      </w:r>
      <w:r w:rsidRPr="00D36D35">
        <w:t xml:space="preserve"> FACS Fortessa I/II (BD Bioscience) and </w:t>
      </w:r>
      <w:r w:rsidR="00C50848" w:rsidRPr="00D36D35">
        <w:t>analysed</w:t>
      </w:r>
      <w:r w:rsidRPr="00D36D35">
        <w:t xml:space="preserve"> </w:t>
      </w:r>
      <w:r w:rsidR="00E1378A" w:rsidRPr="00D36D35">
        <w:t>with</w:t>
      </w:r>
      <w:r w:rsidRPr="00D36D35">
        <w:t xml:space="preserve"> FlowJo (Tree Star).</w:t>
      </w:r>
    </w:p>
    <w:p w14:paraId="7AFA8333" w14:textId="778826F9" w:rsidR="00246D96" w:rsidRPr="00D36D35" w:rsidRDefault="00246D96" w:rsidP="006F7F39">
      <w:pPr>
        <w:pStyle w:val="RSCB02ArticleText"/>
      </w:pPr>
    </w:p>
    <w:p w14:paraId="3D4C0A94" w14:textId="6FFAFC56" w:rsidR="00246D96" w:rsidRPr="00D36D35" w:rsidRDefault="009A18A3" w:rsidP="00246D96">
      <w:pPr>
        <w:pStyle w:val="RSCB06BHeadingSub-Section"/>
      </w:pPr>
      <w:r w:rsidRPr="00D36D35">
        <w:t>Antibody</w:t>
      </w:r>
      <w:r w:rsidR="007758DA" w:rsidRPr="00D36D35">
        <w:t>-</w:t>
      </w:r>
      <w:r w:rsidRPr="00D36D35">
        <w:t>dependent cellular cytotoxicity</w:t>
      </w:r>
      <w:r w:rsidR="00375DFB" w:rsidRPr="00D36D35">
        <w:t xml:space="preserve"> (ADCC) and complement</w:t>
      </w:r>
      <w:r w:rsidR="007758DA" w:rsidRPr="00D36D35">
        <w:t>-</w:t>
      </w:r>
      <w:r w:rsidR="00375DFB" w:rsidRPr="00D36D35">
        <w:t>dependent cellular cytotoxicity (CDC)</w:t>
      </w:r>
    </w:p>
    <w:p w14:paraId="7B7EBFB1" w14:textId="1ECBDB6A" w:rsidR="00CA6CAB" w:rsidRPr="00D36D35" w:rsidRDefault="00CA6CAB" w:rsidP="00CA6CAB">
      <w:pPr>
        <w:pStyle w:val="RSCB02ArticleText"/>
      </w:pPr>
      <w:r w:rsidRPr="00D36D35">
        <w:t xml:space="preserve">ADCC assay was performed </w:t>
      </w:r>
      <w:r w:rsidR="00E1378A" w:rsidRPr="00D36D35">
        <w:t xml:space="preserve">by </w:t>
      </w:r>
      <w:r w:rsidRPr="00D36D35">
        <w:t>using fresh PBMCs from a healthy volunteer. In brief, the target Burkitt lymphoma cells (RAJI) were stained with Calcein</w:t>
      </w:r>
      <w:r w:rsidR="001F5AEE" w:rsidRPr="00D36D35">
        <w:t>–</w:t>
      </w:r>
      <w:r w:rsidRPr="00D36D35">
        <w:t>AM (Molecular Probes) at a concentration of 2 μM per 1x10</w:t>
      </w:r>
      <w:r w:rsidRPr="00D36D35">
        <w:rPr>
          <w:vertAlign w:val="superscript"/>
        </w:rPr>
        <w:t>6</w:t>
      </w:r>
      <w:r w:rsidRPr="00D36D35">
        <w:t xml:space="preserve"> cells, at 37 °C for 30</w:t>
      </w:r>
      <w:r w:rsidR="00E1378A" w:rsidRPr="00D36D35">
        <w:t xml:space="preserve"> </w:t>
      </w:r>
      <w:r w:rsidRPr="00D36D35">
        <w:t>min in phenol red free RPMI medium. Cells were thoroughly washed and incubated with PBMCs at an Effector:Target ratio of 50:1 in presence and absence of respective antibodies for 4</w:t>
      </w:r>
      <w:r w:rsidR="00396AE8" w:rsidRPr="00D36D35">
        <w:t xml:space="preserve"> </w:t>
      </w:r>
      <w:r w:rsidRPr="00D36D35">
        <w:t>h at 37 °C, 5</w:t>
      </w:r>
      <w:r w:rsidR="00C533C2" w:rsidRPr="00D36D35">
        <w:t xml:space="preserve"> </w:t>
      </w:r>
      <w:r w:rsidRPr="00D36D35">
        <w:t>%</w:t>
      </w:r>
      <w:r w:rsidR="00E1378A" w:rsidRPr="00D36D35">
        <w:t xml:space="preserve"> </w:t>
      </w:r>
      <w:r w:rsidRPr="00D36D35">
        <w:t>CO</w:t>
      </w:r>
      <w:r w:rsidRPr="00D36D35">
        <w:rPr>
          <w:vertAlign w:val="subscript"/>
        </w:rPr>
        <w:t>2</w:t>
      </w:r>
      <w:r w:rsidRPr="00D36D35">
        <w:t xml:space="preserve"> in 96-well round</w:t>
      </w:r>
      <w:r w:rsidR="00E1378A" w:rsidRPr="00D36D35">
        <w:t>-</w:t>
      </w:r>
      <w:r w:rsidRPr="00D36D35">
        <w:t xml:space="preserve">bottom plates. </w:t>
      </w:r>
      <w:r w:rsidR="00E1378A" w:rsidRPr="00D36D35">
        <w:t>After</w:t>
      </w:r>
      <w:r w:rsidRPr="00D36D35">
        <w:t xml:space="preserve"> the incubation time, the plates were centrifuged and 100 μL of the supernatant was transferred and the fluorescence was read at an excitation of 485 nm and emission of 520 nm. Percentage of cytotoxicity was calculated </w:t>
      </w:r>
      <w:r w:rsidR="00E1378A" w:rsidRPr="00D36D35">
        <w:t xml:space="preserve">by </w:t>
      </w:r>
      <w:r w:rsidRPr="00D36D35">
        <w:t>using the following formula:</w:t>
      </w:r>
    </w:p>
    <w:p w14:paraId="3B3EDA8F" w14:textId="65B8803D" w:rsidR="00246D96" w:rsidRPr="00D36D35" w:rsidRDefault="00CA6CAB" w:rsidP="00CA6CAB">
      <w:pPr>
        <w:pStyle w:val="RSCB02ArticleText"/>
      </w:pPr>
      <w:r w:rsidRPr="00D36D35">
        <w:t>% dead cells = [(Experimental release</w:t>
      </w:r>
      <w:r w:rsidR="001F5AEE" w:rsidRPr="00D36D35">
        <w:t xml:space="preserve"> – </w:t>
      </w:r>
      <w:r w:rsidRPr="00D36D35">
        <w:t>Spontaneous release)</w:t>
      </w:r>
      <w:r w:rsidR="003E6A98" w:rsidRPr="00D36D35">
        <w:t xml:space="preserve"> </w:t>
      </w:r>
      <w:r w:rsidRPr="00D36D35">
        <w:t>/</w:t>
      </w:r>
      <w:r w:rsidR="003E6A98" w:rsidRPr="00D36D35">
        <w:t xml:space="preserve"> </w:t>
      </w:r>
      <w:r w:rsidRPr="00D36D35">
        <w:t>(Maximal release</w:t>
      </w:r>
      <w:r w:rsidR="00B729EE" w:rsidRPr="00D36D35">
        <w:t xml:space="preserve"> </w:t>
      </w:r>
      <w:r w:rsidR="001F5AEE" w:rsidRPr="00D36D35">
        <w:t>–</w:t>
      </w:r>
      <w:r w:rsidRPr="00D36D35">
        <w:t xml:space="preserve"> Spontaneous release)]</w:t>
      </w:r>
      <w:r w:rsidR="0030208F" w:rsidRPr="00D36D35">
        <w:t xml:space="preserve"> x </w:t>
      </w:r>
      <w:r w:rsidRPr="00D36D35">
        <w:t>100</w:t>
      </w:r>
    </w:p>
    <w:p w14:paraId="0097483B" w14:textId="13FCC76F" w:rsidR="00272090" w:rsidRPr="00D36D35" w:rsidRDefault="00272090" w:rsidP="00272090">
      <w:pPr>
        <w:pStyle w:val="RSCB02ArticleText"/>
      </w:pPr>
      <w:r w:rsidRPr="00D36D35">
        <w:lastRenderedPageBreak/>
        <w:t xml:space="preserve">Wherein </w:t>
      </w:r>
      <w:r w:rsidR="00E1378A" w:rsidRPr="00D36D35">
        <w:t>m</w:t>
      </w:r>
      <w:r w:rsidRPr="00D36D35">
        <w:t>aximal release was triggered by the addition of 4% Triton-X.</w:t>
      </w:r>
    </w:p>
    <w:p w14:paraId="46BAB7B4" w14:textId="637BB7CD" w:rsidR="00272090" w:rsidRPr="00D36D35" w:rsidRDefault="00E1378A" w:rsidP="00272090">
      <w:pPr>
        <w:pStyle w:val="RSCB02ArticleText"/>
      </w:pPr>
      <w:r w:rsidRPr="00D36D35">
        <w:t>For</w:t>
      </w:r>
      <w:r w:rsidR="00272090" w:rsidRPr="00D36D35">
        <w:t xml:space="preserve"> CDC cells were incubated with 10% Normal Human Serum for a period of 24</w:t>
      </w:r>
      <w:r w:rsidR="00A016F6" w:rsidRPr="00D36D35">
        <w:t xml:space="preserve"> </w:t>
      </w:r>
      <w:r w:rsidR="00272090" w:rsidRPr="00D36D35">
        <w:t>h and the assay was developed as mentioned in the ADCC methodology.</w:t>
      </w:r>
    </w:p>
    <w:p w14:paraId="1A5871F9" w14:textId="77777777" w:rsidR="00272090" w:rsidRPr="00D36D35" w:rsidRDefault="00272090" w:rsidP="00272090">
      <w:pPr>
        <w:pStyle w:val="RSCB02ArticleText"/>
      </w:pPr>
    </w:p>
    <w:p w14:paraId="7F86399E" w14:textId="70694849" w:rsidR="006F4D75" w:rsidRPr="00D36D35" w:rsidRDefault="00272090" w:rsidP="00272090">
      <w:pPr>
        <w:pStyle w:val="RSCB06BHeadingSub-Section"/>
      </w:pPr>
      <w:r w:rsidRPr="00D36D35">
        <w:t xml:space="preserve">Antibody pharmacokinetics </w:t>
      </w:r>
      <w:r w:rsidRPr="00D36D35">
        <w:rPr>
          <w:i/>
        </w:rPr>
        <w:t>in vivo</w:t>
      </w:r>
    </w:p>
    <w:p w14:paraId="12071C2C" w14:textId="76B2B5DA" w:rsidR="00272090" w:rsidRPr="00D36D35" w:rsidRDefault="00272090" w:rsidP="00CA6CAB">
      <w:pPr>
        <w:pStyle w:val="RSCB02ArticleText"/>
      </w:pPr>
      <w:r w:rsidRPr="00D36D35">
        <w:t>NOD SCID mice of the age 8</w:t>
      </w:r>
      <w:r w:rsidR="00E1378A" w:rsidRPr="00D36D35">
        <w:t>–</w:t>
      </w:r>
      <w:r w:rsidRPr="00D36D35">
        <w:t>12 weeks (n= 12 per group; n= 4 per time points per group) were administered a 5</w:t>
      </w:r>
      <w:r w:rsidR="008837AA" w:rsidRPr="00D36D35">
        <w:t xml:space="preserve"> </w:t>
      </w:r>
      <w:r w:rsidRPr="00D36D35">
        <w:t>mg/kg I.V bolus injection of the native and the stapled trastuzumab antibody. Blood was collected at the selected time points for up</w:t>
      </w:r>
      <w:r w:rsidR="008837AA" w:rsidRPr="00D36D35">
        <w:t xml:space="preserve"> </w:t>
      </w:r>
      <w:r w:rsidRPr="00D36D35">
        <w:t xml:space="preserve">to 28 days. Blood samples were processed to collect plasma at the aforementioned time points and stored at </w:t>
      </w:r>
      <w:r w:rsidR="00E1378A" w:rsidRPr="00D36D35">
        <w:t>–</w:t>
      </w:r>
      <w:r w:rsidRPr="00D36D35">
        <w:t>80</w:t>
      </w:r>
      <w:r w:rsidR="00822AE8" w:rsidRPr="00D36D35">
        <w:t xml:space="preserve"> °C</w:t>
      </w:r>
      <w:r w:rsidRPr="00D36D35">
        <w:t xml:space="preserve"> until further processing. The total antibody concentration in plasma was determined by ELISA against recombinant </w:t>
      </w:r>
      <w:r w:rsidR="003604E4" w:rsidRPr="00D36D35">
        <w:t>HER2</w:t>
      </w:r>
      <w:r w:rsidRPr="00D36D35">
        <w:t xml:space="preserve"> protein.</w:t>
      </w:r>
    </w:p>
    <w:p w14:paraId="2D48DF4C" w14:textId="1DFA0D22" w:rsidR="00C9557D" w:rsidRPr="00D36D35" w:rsidRDefault="00C9557D" w:rsidP="00C9557D">
      <w:pPr>
        <w:pStyle w:val="RSCB04AHeadingSection"/>
      </w:pPr>
      <w:r w:rsidRPr="00D36D35">
        <w:t>Conflict</w:t>
      </w:r>
      <w:r w:rsidR="00F05C18" w:rsidRPr="00D36D35">
        <w:t>s</w:t>
      </w:r>
      <w:r w:rsidRPr="00D36D35">
        <w:t xml:space="preserve"> of interest</w:t>
      </w:r>
    </w:p>
    <w:p w14:paraId="5FAB3462" w14:textId="7649400A" w:rsidR="00A05364" w:rsidRPr="00D36D35" w:rsidRDefault="00A05364" w:rsidP="00A05364">
      <w:pPr>
        <w:rPr>
          <w:rFonts w:cs="Times New Roman"/>
          <w:w w:val="108"/>
          <w:sz w:val="18"/>
          <w:szCs w:val="18"/>
        </w:rPr>
      </w:pPr>
      <w:r w:rsidRPr="00D36D35">
        <w:rPr>
          <w:rFonts w:cs="Times New Roman"/>
          <w:w w:val="108"/>
          <w:sz w:val="18"/>
          <w:szCs w:val="18"/>
        </w:rPr>
        <w:t>Th</w:t>
      </w:r>
      <w:r w:rsidR="00E947F7" w:rsidRPr="00D36D35">
        <w:rPr>
          <w:rFonts w:cs="Times New Roman"/>
          <w:w w:val="108"/>
          <w:sz w:val="18"/>
          <w:szCs w:val="18"/>
        </w:rPr>
        <w:t>ere are no conflicts to declare</w:t>
      </w:r>
      <w:r w:rsidRPr="00D36D35">
        <w:rPr>
          <w:rFonts w:cs="Times New Roman"/>
          <w:w w:val="108"/>
          <w:sz w:val="18"/>
          <w:szCs w:val="18"/>
        </w:rPr>
        <w:t>.</w:t>
      </w:r>
    </w:p>
    <w:p w14:paraId="5C6375C5" w14:textId="77777777" w:rsidR="00FA2DA2" w:rsidRPr="00D36D35" w:rsidRDefault="00FA2DA2" w:rsidP="00FA2DA2">
      <w:pPr>
        <w:pStyle w:val="RSCB04AHeadingSection"/>
      </w:pPr>
      <w:r w:rsidRPr="00D36D35">
        <w:t>Acknowledgements</w:t>
      </w:r>
    </w:p>
    <w:p w14:paraId="6EA9E533" w14:textId="3A79B0A9" w:rsidR="00FA2DA2" w:rsidRPr="00D36D35" w:rsidRDefault="00A809AC" w:rsidP="00A809AC">
      <w:pPr>
        <w:rPr>
          <w:sz w:val="18"/>
          <w:szCs w:val="18"/>
        </w:rPr>
      </w:pPr>
      <w:r w:rsidRPr="00D36D35">
        <w:rPr>
          <w:sz w:val="18"/>
          <w:szCs w:val="18"/>
        </w:rPr>
        <w:t>Funded under the Royal Society (URF to G.J.L.B.</w:t>
      </w:r>
      <w:r w:rsidR="00770BBB" w:rsidRPr="00D36D35">
        <w:rPr>
          <w:sz w:val="18"/>
          <w:szCs w:val="18"/>
        </w:rPr>
        <w:t>, UF110046 and URF\R\180019),</w:t>
      </w:r>
      <w:r w:rsidRPr="00D36D35">
        <w:rPr>
          <w:sz w:val="18"/>
          <w:szCs w:val="18"/>
        </w:rPr>
        <w:t>), FCT Portugal (iFCT to G.J.L.B.</w:t>
      </w:r>
      <w:r w:rsidR="00770BBB" w:rsidRPr="00D36D35">
        <w:rPr>
          <w:sz w:val="18"/>
          <w:szCs w:val="18"/>
        </w:rPr>
        <w:t>, IF/00624/2015</w:t>
      </w:r>
      <w:r w:rsidR="00195F43" w:rsidRPr="00D36D35">
        <w:rPr>
          <w:sz w:val="18"/>
          <w:szCs w:val="18"/>
        </w:rPr>
        <w:t>, and Postdoctoral Fellowship SFRH/BPD/118731/2016 to M.C.M.</w:t>
      </w:r>
      <w:r w:rsidRPr="00D36D35">
        <w:rPr>
          <w:sz w:val="18"/>
          <w:szCs w:val="18"/>
        </w:rPr>
        <w:t xml:space="preserve">), ERC StG (grant agreement No. 676832), </w:t>
      </w:r>
      <w:r w:rsidR="00770BBB" w:rsidRPr="00D36D35">
        <w:rPr>
          <w:sz w:val="18"/>
          <w:szCs w:val="18"/>
        </w:rPr>
        <w:t xml:space="preserve">Marie Sklodowska-Curie ITN </w:t>
      </w:r>
      <w:r w:rsidR="00770BBB" w:rsidRPr="00D36D35">
        <w:rPr>
          <w:i/>
          <w:sz w:val="18"/>
          <w:szCs w:val="18"/>
        </w:rPr>
        <w:t>ProteinConjugates</w:t>
      </w:r>
      <w:r w:rsidR="00770BBB" w:rsidRPr="00D36D35">
        <w:rPr>
          <w:sz w:val="18"/>
          <w:szCs w:val="18"/>
        </w:rPr>
        <w:t xml:space="preserve"> (grant agreement No. 675007, and Ph.D. studentship to P.A.), </w:t>
      </w:r>
      <w:r w:rsidR="00F81A43" w:rsidRPr="00D36D35">
        <w:rPr>
          <w:sz w:val="18"/>
          <w:szCs w:val="18"/>
        </w:rPr>
        <w:t xml:space="preserve">the European Commission (Marie Curie IEF to O.B.), </w:t>
      </w:r>
      <w:r w:rsidRPr="00D36D35">
        <w:rPr>
          <w:sz w:val="18"/>
          <w:szCs w:val="18"/>
        </w:rPr>
        <w:t>Cambridge Trust and China Scholarship Council (PhD studentship to S.S.)</w:t>
      </w:r>
      <w:r w:rsidR="00893FDA" w:rsidRPr="00D36D35">
        <w:rPr>
          <w:sz w:val="18"/>
          <w:szCs w:val="18"/>
        </w:rPr>
        <w:t xml:space="preserve">, the Portuguese Mass Spectrometry Network (LISBOA-01-0145-FEDER-022125), the Project EU_FT-ICR_MS, funded by the European Union Horizon 2020 research and innovation programme under grant agreement nr. 731077, and the EPSRC </w:t>
      </w:r>
      <w:r w:rsidR="00A201FF" w:rsidRPr="00D36D35">
        <w:rPr>
          <w:sz w:val="18"/>
          <w:szCs w:val="18"/>
        </w:rPr>
        <w:t>(EP/M003647/1 to G.J.L.B.)</w:t>
      </w:r>
      <w:r w:rsidRPr="00D36D35">
        <w:rPr>
          <w:sz w:val="18"/>
          <w:szCs w:val="18"/>
        </w:rPr>
        <w:t xml:space="preserve">. </w:t>
      </w:r>
      <w:r w:rsidR="00D35802" w:rsidRPr="00D36D35">
        <w:rPr>
          <w:sz w:val="18"/>
          <w:szCs w:val="18"/>
        </w:rPr>
        <w:t>The authors thank Vikki Cantrill for her help with the preparation and editing of this manuscript</w:t>
      </w:r>
      <w:r w:rsidRPr="00D36D35">
        <w:rPr>
          <w:sz w:val="18"/>
          <w:szCs w:val="18"/>
        </w:rPr>
        <w:t>, and Dr. Vijay Chudasama for kindly providing the anti-HER2 Fab.</w:t>
      </w:r>
      <w:r w:rsidR="00FC068B" w:rsidRPr="00D36D35">
        <w:rPr>
          <w:sz w:val="18"/>
          <w:szCs w:val="18"/>
        </w:rPr>
        <w:t xml:space="preserve"> </w:t>
      </w:r>
    </w:p>
    <w:p w14:paraId="06CABF2E" w14:textId="5DFB8A3B" w:rsidR="00D010E8" w:rsidRPr="00D36D35" w:rsidRDefault="00E61949" w:rsidP="00EF6BD4">
      <w:pPr>
        <w:pStyle w:val="RSCB04AHeadingSection"/>
      </w:pPr>
      <w:r w:rsidRPr="00D36D35">
        <w:t>Notes and references</w:t>
      </w:r>
    </w:p>
    <w:p w14:paraId="52BD3366" w14:textId="77777777" w:rsidR="00FB1FA9" w:rsidRPr="00D36D35" w:rsidRDefault="00F82B08" w:rsidP="00FB1FA9">
      <w:pPr>
        <w:pStyle w:val="EndNoteBibliography"/>
        <w:spacing w:after="0"/>
        <w:ind w:left="280" w:hanging="280"/>
        <w:rPr>
          <w:noProof/>
        </w:rPr>
      </w:pPr>
      <w:r w:rsidRPr="00D36D35">
        <w:rPr>
          <w:lang w:val="en-GB"/>
        </w:rPr>
        <w:fldChar w:fldCharType="begin"/>
      </w:r>
      <w:r w:rsidRPr="00D36D35">
        <w:rPr>
          <w:lang w:val="en-GB"/>
        </w:rPr>
        <w:instrText xml:space="preserve"> ADDIN EN.REFLIST </w:instrText>
      </w:r>
      <w:r w:rsidRPr="00D36D35">
        <w:rPr>
          <w:lang w:val="en-GB"/>
        </w:rPr>
        <w:fldChar w:fldCharType="separate"/>
      </w:r>
      <w:r w:rsidR="00FB1FA9" w:rsidRPr="00D36D35">
        <w:rPr>
          <w:noProof/>
        </w:rPr>
        <w:t>1.</w:t>
      </w:r>
      <w:r w:rsidR="00FB1FA9" w:rsidRPr="00D36D35">
        <w:rPr>
          <w:noProof/>
        </w:rPr>
        <w:tab/>
        <w:t xml:space="preserve">I. R. Correia, </w:t>
      </w:r>
      <w:r w:rsidR="00FB1FA9" w:rsidRPr="00D36D35">
        <w:rPr>
          <w:i/>
          <w:noProof/>
        </w:rPr>
        <w:t>MAbs</w:t>
      </w:r>
      <w:r w:rsidR="00FB1FA9" w:rsidRPr="00D36D35">
        <w:rPr>
          <w:noProof/>
        </w:rPr>
        <w:t xml:space="preserve">, 2010, </w:t>
      </w:r>
      <w:r w:rsidR="00FB1FA9" w:rsidRPr="00D36D35">
        <w:rPr>
          <w:b/>
          <w:noProof/>
        </w:rPr>
        <w:t>2</w:t>
      </w:r>
      <w:r w:rsidR="00FB1FA9" w:rsidRPr="00D36D35">
        <w:rPr>
          <w:noProof/>
        </w:rPr>
        <w:t>, 221.</w:t>
      </w:r>
    </w:p>
    <w:p w14:paraId="52ECB045" w14:textId="77777777" w:rsidR="00FB1FA9" w:rsidRPr="00D36D35" w:rsidRDefault="00FB1FA9" w:rsidP="00FB1FA9">
      <w:pPr>
        <w:pStyle w:val="EndNoteBibliography"/>
        <w:spacing w:after="0"/>
        <w:ind w:left="280" w:hanging="280"/>
        <w:rPr>
          <w:noProof/>
        </w:rPr>
      </w:pPr>
      <w:r w:rsidRPr="00D36D35">
        <w:rPr>
          <w:noProof/>
        </w:rPr>
        <w:t>2.</w:t>
      </w:r>
      <w:r w:rsidRPr="00D36D35">
        <w:rPr>
          <w:noProof/>
        </w:rPr>
        <w:tab/>
        <w:t xml:space="preserve">A. McAuley, J. Jacob, C. G. Kolvenbach, K. Westland, H. J. Lee, S. R. Brych, D. Rehder, G. R. Kleemann, D. N. Brems and M. Matsumura, </w:t>
      </w:r>
      <w:r w:rsidRPr="00D36D35">
        <w:rPr>
          <w:i/>
          <w:noProof/>
        </w:rPr>
        <w:t>Protein Sci.</w:t>
      </w:r>
      <w:r w:rsidRPr="00D36D35">
        <w:rPr>
          <w:noProof/>
        </w:rPr>
        <w:t xml:space="preserve">, 2008, </w:t>
      </w:r>
      <w:r w:rsidRPr="00D36D35">
        <w:rPr>
          <w:b/>
          <w:noProof/>
        </w:rPr>
        <w:t>17</w:t>
      </w:r>
      <w:r w:rsidRPr="00D36D35">
        <w:rPr>
          <w:noProof/>
        </w:rPr>
        <w:t>, 95.</w:t>
      </w:r>
    </w:p>
    <w:p w14:paraId="0D5717E5" w14:textId="77777777" w:rsidR="00FB1FA9" w:rsidRPr="00D36D35" w:rsidRDefault="00FB1FA9" w:rsidP="00FB1FA9">
      <w:pPr>
        <w:pStyle w:val="EndNoteBibliography"/>
        <w:spacing w:after="0"/>
        <w:ind w:left="280" w:hanging="280"/>
        <w:rPr>
          <w:noProof/>
        </w:rPr>
      </w:pPr>
      <w:r w:rsidRPr="00D36D35">
        <w:rPr>
          <w:noProof/>
        </w:rPr>
        <w:t>3.</w:t>
      </w:r>
      <w:r w:rsidRPr="00D36D35">
        <w:rPr>
          <w:noProof/>
        </w:rPr>
        <w:tab/>
        <w:t xml:space="preserve">P. J. Carter, </w:t>
      </w:r>
      <w:r w:rsidRPr="00D36D35">
        <w:rPr>
          <w:i/>
          <w:noProof/>
        </w:rPr>
        <w:t>Nat. Rev. Immunol.</w:t>
      </w:r>
      <w:r w:rsidRPr="00D36D35">
        <w:rPr>
          <w:noProof/>
        </w:rPr>
        <w:t xml:space="preserve">, 2006, </w:t>
      </w:r>
      <w:r w:rsidRPr="00D36D35">
        <w:rPr>
          <w:b/>
          <w:noProof/>
        </w:rPr>
        <w:t>6</w:t>
      </w:r>
      <w:r w:rsidRPr="00D36D35">
        <w:rPr>
          <w:noProof/>
        </w:rPr>
        <w:t>, 343.</w:t>
      </w:r>
    </w:p>
    <w:p w14:paraId="36E2E592" w14:textId="77777777" w:rsidR="00FB1FA9" w:rsidRPr="00D36D35" w:rsidRDefault="00FB1FA9" w:rsidP="00FB1FA9">
      <w:pPr>
        <w:pStyle w:val="EndNoteBibliography"/>
        <w:spacing w:after="0"/>
        <w:ind w:left="280" w:hanging="280"/>
        <w:rPr>
          <w:noProof/>
        </w:rPr>
      </w:pPr>
      <w:r w:rsidRPr="00D36D35">
        <w:rPr>
          <w:noProof/>
        </w:rPr>
        <w:t>4.</w:t>
      </w:r>
      <w:r w:rsidRPr="00D36D35">
        <w:rPr>
          <w:noProof/>
        </w:rPr>
        <w:tab/>
        <w:t xml:space="preserve">L. A. Rabia, A. A. Desai, H. S. Jhajj and P. M. Tessier, </w:t>
      </w:r>
      <w:r w:rsidRPr="00D36D35">
        <w:rPr>
          <w:i/>
          <w:noProof/>
        </w:rPr>
        <w:t>Biochem. Eng. J.</w:t>
      </w:r>
      <w:r w:rsidRPr="00D36D35">
        <w:rPr>
          <w:noProof/>
        </w:rPr>
        <w:t xml:space="preserve">, 2018, </w:t>
      </w:r>
      <w:r w:rsidRPr="00D36D35">
        <w:rPr>
          <w:b/>
          <w:noProof/>
        </w:rPr>
        <w:t>137</w:t>
      </w:r>
      <w:r w:rsidRPr="00D36D35">
        <w:rPr>
          <w:noProof/>
        </w:rPr>
        <w:t>, 365.</w:t>
      </w:r>
    </w:p>
    <w:p w14:paraId="12DE7C97" w14:textId="77777777" w:rsidR="00FB1FA9" w:rsidRPr="00D36D35" w:rsidRDefault="00FB1FA9" w:rsidP="00FB1FA9">
      <w:pPr>
        <w:pStyle w:val="EndNoteBibliography"/>
        <w:spacing w:after="0"/>
        <w:ind w:left="280" w:hanging="280"/>
        <w:rPr>
          <w:noProof/>
        </w:rPr>
      </w:pPr>
      <w:r w:rsidRPr="00D36D35">
        <w:rPr>
          <w:noProof/>
        </w:rPr>
        <w:t>5.</w:t>
      </w:r>
      <w:r w:rsidRPr="00D36D35">
        <w:rPr>
          <w:noProof/>
        </w:rPr>
        <w:tab/>
        <w:t xml:space="preserve">M. Attaelmannan and S. S. Levinson, </w:t>
      </w:r>
      <w:r w:rsidRPr="00D36D35">
        <w:rPr>
          <w:i/>
          <w:noProof/>
        </w:rPr>
        <w:t>Clin. Chem.</w:t>
      </w:r>
      <w:r w:rsidRPr="00D36D35">
        <w:rPr>
          <w:noProof/>
        </w:rPr>
        <w:t xml:space="preserve">, 2000, </w:t>
      </w:r>
      <w:r w:rsidRPr="00D36D35">
        <w:rPr>
          <w:b/>
          <w:noProof/>
        </w:rPr>
        <w:t>46</w:t>
      </w:r>
      <w:r w:rsidRPr="00D36D35">
        <w:rPr>
          <w:noProof/>
        </w:rPr>
        <w:t>, 1230.</w:t>
      </w:r>
    </w:p>
    <w:p w14:paraId="4A2CBF5D" w14:textId="77777777" w:rsidR="00FB1FA9" w:rsidRPr="00D36D35" w:rsidRDefault="00FB1FA9" w:rsidP="00FB1FA9">
      <w:pPr>
        <w:pStyle w:val="EndNoteBibliography"/>
        <w:spacing w:after="0"/>
        <w:ind w:left="280" w:hanging="280"/>
        <w:rPr>
          <w:noProof/>
        </w:rPr>
      </w:pPr>
      <w:r w:rsidRPr="00D36D35">
        <w:rPr>
          <w:noProof/>
        </w:rPr>
        <w:t>6.</w:t>
      </w:r>
      <w:r w:rsidRPr="00D36D35">
        <w:rPr>
          <w:noProof/>
        </w:rPr>
        <w:tab/>
        <w:t xml:space="preserve">G. Vidarsson, G. Dekkers and T. Rispens, </w:t>
      </w:r>
      <w:r w:rsidRPr="00D36D35">
        <w:rPr>
          <w:i/>
          <w:noProof/>
        </w:rPr>
        <w:t>Front. Immunol.</w:t>
      </w:r>
      <w:r w:rsidRPr="00D36D35">
        <w:rPr>
          <w:noProof/>
        </w:rPr>
        <w:t xml:space="preserve">, 2014, </w:t>
      </w:r>
      <w:r w:rsidRPr="00D36D35">
        <w:rPr>
          <w:b/>
          <w:noProof/>
        </w:rPr>
        <w:t>5</w:t>
      </w:r>
      <w:r w:rsidRPr="00D36D35">
        <w:rPr>
          <w:noProof/>
        </w:rPr>
        <w:t>, 520.</w:t>
      </w:r>
    </w:p>
    <w:p w14:paraId="7195C91F" w14:textId="77777777" w:rsidR="00FB1FA9" w:rsidRPr="00D36D35" w:rsidRDefault="00FB1FA9" w:rsidP="00FB1FA9">
      <w:pPr>
        <w:pStyle w:val="EndNoteBibliography"/>
        <w:spacing w:after="0"/>
        <w:ind w:left="280" w:hanging="280"/>
        <w:rPr>
          <w:noProof/>
        </w:rPr>
      </w:pPr>
      <w:r w:rsidRPr="00D36D35">
        <w:rPr>
          <w:noProof/>
        </w:rPr>
        <w:t>7.</w:t>
      </w:r>
      <w:r w:rsidRPr="00D36D35">
        <w:rPr>
          <w:noProof/>
        </w:rPr>
        <w:tab/>
        <w:t xml:space="preserve">(a) J. M. Woof and D. R. Burton, </w:t>
      </w:r>
      <w:r w:rsidRPr="00D36D35">
        <w:rPr>
          <w:i/>
          <w:noProof/>
        </w:rPr>
        <w:t>Nat. Rev. Immunol.</w:t>
      </w:r>
      <w:r w:rsidRPr="00D36D35">
        <w:rPr>
          <w:noProof/>
        </w:rPr>
        <w:t xml:space="preserve">, 2004, </w:t>
      </w:r>
      <w:r w:rsidRPr="00D36D35">
        <w:rPr>
          <w:b/>
          <w:noProof/>
        </w:rPr>
        <w:t>4</w:t>
      </w:r>
      <w:r w:rsidRPr="00D36D35">
        <w:rPr>
          <w:noProof/>
        </w:rPr>
        <w:t xml:space="preserve">, 89; (b) A. N. Barclay, </w:t>
      </w:r>
      <w:r w:rsidRPr="00D36D35">
        <w:rPr>
          <w:i/>
          <w:noProof/>
        </w:rPr>
        <w:t>Semin. Immunol.</w:t>
      </w:r>
      <w:r w:rsidRPr="00D36D35">
        <w:rPr>
          <w:noProof/>
        </w:rPr>
        <w:t xml:space="preserve">, 2003, </w:t>
      </w:r>
      <w:r w:rsidRPr="00D36D35">
        <w:rPr>
          <w:b/>
          <w:noProof/>
        </w:rPr>
        <w:t>15</w:t>
      </w:r>
      <w:r w:rsidRPr="00D36D35">
        <w:rPr>
          <w:noProof/>
        </w:rPr>
        <w:t>, 215.</w:t>
      </w:r>
    </w:p>
    <w:p w14:paraId="46EEEC78" w14:textId="77777777" w:rsidR="00FB1FA9" w:rsidRPr="00D36D35" w:rsidRDefault="00FB1FA9" w:rsidP="00FB1FA9">
      <w:pPr>
        <w:pStyle w:val="EndNoteBibliography"/>
        <w:spacing w:after="0"/>
        <w:ind w:left="280" w:hanging="280"/>
        <w:rPr>
          <w:noProof/>
        </w:rPr>
      </w:pPr>
      <w:r w:rsidRPr="00D36D35">
        <w:rPr>
          <w:noProof/>
        </w:rPr>
        <w:t>8.</w:t>
      </w:r>
      <w:r w:rsidRPr="00D36D35">
        <w:rPr>
          <w:noProof/>
        </w:rPr>
        <w:tab/>
        <w:t xml:space="preserve">H. Liu and K. May, </w:t>
      </w:r>
      <w:r w:rsidRPr="00D36D35">
        <w:rPr>
          <w:i/>
          <w:noProof/>
        </w:rPr>
        <w:t>MAbs</w:t>
      </w:r>
      <w:r w:rsidRPr="00D36D35">
        <w:rPr>
          <w:noProof/>
        </w:rPr>
        <w:t xml:space="preserve">, 2012, </w:t>
      </w:r>
      <w:r w:rsidRPr="00D36D35">
        <w:rPr>
          <w:b/>
          <w:noProof/>
        </w:rPr>
        <w:t>4</w:t>
      </w:r>
      <w:r w:rsidRPr="00D36D35">
        <w:rPr>
          <w:noProof/>
        </w:rPr>
        <w:t>, 17.</w:t>
      </w:r>
    </w:p>
    <w:p w14:paraId="0C2F0061" w14:textId="77777777" w:rsidR="00FB1FA9" w:rsidRPr="00D36D35" w:rsidRDefault="00FB1FA9" w:rsidP="00FB1FA9">
      <w:pPr>
        <w:pStyle w:val="EndNoteBibliography"/>
        <w:spacing w:after="0"/>
        <w:ind w:left="280" w:hanging="280"/>
        <w:rPr>
          <w:noProof/>
        </w:rPr>
      </w:pPr>
      <w:r w:rsidRPr="00D36D35">
        <w:rPr>
          <w:noProof/>
        </w:rPr>
        <w:t>9.</w:t>
      </w:r>
      <w:r w:rsidRPr="00D36D35">
        <w:rPr>
          <w:noProof/>
        </w:rPr>
        <w:tab/>
        <w:t xml:space="preserve">A. F. Labrijn, A. O. Buijsse, E. T. van den Bremer, A. Y. Verwilligen, W. K. Bleeker, S. J. Thorpe, J. Killestein, C. H. Polman, R. C. Aalberse, J. Schuurman, J. G. van de Winkel and P. W. Parren, </w:t>
      </w:r>
      <w:r w:rsidRPr="00D36D35">
        <w:rPr>
          <w:i/>
          <w:noProof/>
        </w:rPr>
        <w:t>Nat. Biotechnol.</w:t>
      </w:r>
      <w:r w:rsidRPr="00D36D35">
        <w:rPr>
          <w:noProof/>
        </w:rPr>
        <w:t xml:space="preserve">, 2009, </w:t>
      </w:r>
      <w:r w:rsidRPr="00D36D35">
        <w:rPr>
          <w:b/>
          <w:noProof/>
        </w:rPr>
        <w:t>27</w:t>
      </w:r>
      <w:r w:rsidRPr="00D36D35">
        <w:rPr>
          <w:noProof/>
        </w:rPr>
        <w:t>, 767.</w:t>
      </w:r>
    </w:p>
    <w:p w14:paraId="63CF9DDD" w14:textId="77777777" w:rsidR="00FB1FA9" w:rsidRPr="00D36D35" w:rsidRDefault="00FB1FA9" w:rsidP="00FB1FA9">
      <w:pPr>
        <w:pStyle w:val="EndNoteBibliography"/>
        <w:spacing w:after="0"/>
        <w:ind w:left="280" w:hanging="280"/>
        <w:rPr>
          <w:noProof/>
        </w:rPr>
      </w:pPr>
      <w:r w:rsidRPr="00D36D35">
        <w:rPr>
          <w:noProof/>
        </w:rPr>
        <w:t>10.</w:t>
      </w:r>
      <w:r w:rsidRPr="00D36D35">
        <w:rPr>
          <w:noProof/>
        </w:rPr>
        <w:tab/>
        <w:t xml:space="preserve">(a) Y. D. Liu, X. Chen, J. Z. Enk, M. Plant, T. M. Dillon and G. C. Flynn, </w:t>
      </w:r>
      <w:r w:rsidRPr="00D36D35">
        <w:rPr>
          <w:i/>
          <w:noProof/>
        </w:rPr>
        <w:t>J. Biol. Chem.</w:t>
      </w:r>
      <w:r w:rsidRPr="00D36D35">
        <w:rPr>
          <w:noProof/>
        </w:rPr>
        <w:t xml:space="preserve">, 2008, </w:t>
      </w:r>
      <w:r w:rsidRPr="00D36D35">
        <w:rPr>
          <w:b/>
          <w:noProof/>
        </w:rPr>
        <w:t>283</w:t>
      </w:r>
      <w:r w:rsidRPr="00D36D35">
        <w:rPr>
          <w:noProof/>
        </w:rPr>
        <w:t xml:space="preserve">, 29266; (b) J. Wypych, M. Li, A. Guo, Z. Zhang, T. Martinez, M. J. Allen, S. Fodor, D. N. Kelner, G. C. Flynn, Y. D. Liu, P. V. Bondarenko, M. S. Ricci, T. M. Dillon and A. Balland, </w:t>
      </w:r>
      <w:r w:rsidRPr="00D36D35">
        <w:rPr>
          <w:i/>
          <w:noProof/>
        </w:rPr>
        <w:t>J. Biol. Chem.</w:t>
      </w:r>
      <w:r w:rsidRPr="00D36D35">
        <w:rPr>
          <w:noProof/>
        </w:rPr>
        <w:t xml:space="preserve">, 2008, </w:t>
      </w:r>
      <w:r w:rsidRPr="00D36D35">
        <w:rPr>
          <w:b/>
          <w:noProof/>
        </w:rPr>
        <w:t>283</w:t>
      </w:r>
      <w:r w:rsidRPr="00D36D35">
        <w:rPr>
          <w:noProof/>
        </w:rPr>
        <w:t xml:space="preserve">, 16194; (c) T. M. Dillon, M. S. Ricci, C. Vezina, G. C. Flynn, Y. D. Liu, D. S. Rehder, M. Plant, B. Henkle, Y. Li, S. Deechongkit, B. Varnum, J. Wypych, A. Balland and P. V. Bondarenko, </w:t>
      </w:r>
      <w:r w:rsidRPr="00D36D35">
        <w:rPr>
          <w:i/>
          <w:noProof/>
        </w:rPr>
        <w:t>J. Biol. Chem.</w:t>
      </w:r>
      <w:r w:rsidRPr="00D36D35">
        <w:rPr>
          <w:noProof/>
        </w:rPr>
        <w:t xml:space="preserve">, 2008, </w:t>
      </w:r>
      <w:r w:rsidRPr="00D36D35">
        <w:rPr>
          <w:b/>
          <w:noProof/>
        </w:rPr>
        <w:t>283</w:t>
      </w:r>
      <w:r w:rsidRPr="00D36D35">
        <w:rPr>
          <w:noProof/>
        </w:rPr>
        <w:t>, 16206.</w:t>
      </w:r>
    </w:p>
    <w:p w14:paraId="6586EF8C" w14:textId="77777777" w:rsidR="00FB1FA9" w:rsidRPr="00D36D35" w:rsidRDefault="00FB1FA9" w:rsidP="00FB1FA9">
      <w:pPr>
        <w:pStyle w:val="EndNoteBibliography"/>
        <w:spacing w:after="0"/>
        <w:ind w:left="280" w:hanging="280"/>
        <w:rPr>
          <w:noProof/>
        </w:rPr>
      </w:pPr>
      <w:r w:rsidRPr="00D36D35">
        <w:rPr>
          <w:noProof/>
        </w:rPr>
        <w:t>11.</w:t>
      </w:r>
      <w:r w:rsidRPr="00D36D35">
        <w:rPr>
          <w:noProof/>
        </w:rPr>
        <w:tab/>
        <w:t xml:space="preserve">(a) N. Assem, D. J. Ferreira, D. W. Wolan and P. E. Dawson, </w:t>
      </w:r>
      <w:r w:rsidRPr="00D36D35">
        <w:rPr>
          <w:i/>
          <w:noProof/>
        </w:rPr>
        <w:t>Angew. Chem. Int. Ed.</w:t>
      </w:r>
      <w:r w:rsidRPr="00D36D35">
        <w:rPr>
          <w:noProof/>
        </w:rPr>
        <w:t xml:space="preserve">, 2015, </w:t>
      </w:r>
      <w:r w:rsidRPr="00D36D35">
        <w:rPr>
          <w:b/>
          <w:noProof/>
        </w:rPr>
        <w:t>54</w:t>
      </w:r>
      <w:r w:rsidRPr="00D36D35">
        <w:rPr>
          <w:noProof/>
        </w:rPr>
        <w:t xml:space="preserve">, 8665; (b) Z. H. Li, R. Huang, H. T. Xu, J. K. Chen, Y. X. Zhan, X. H. Zhou, H. L. Chen and B. A. Jiang, </w:t>
      </w:r>
      <w:r w:rsidRPr="00D36D35">
        <w:rPr>
          <w:i/>
          <w:noProof/>
        </w:rPr>
        <w:t>Org. Lett.</w:t>
      </w:r>
      <w:r w:rsidRPr="00D36D35">
        <w:rPr>
          <w:noProof/>
        </w:rPr>
        <w:t xml:space="preserve">, 2017, </w:t>
      </w:r>
      <w:r w:rsidRPr="00D36D35">
        <w:rPr>
          <w:b/>
          <w:noProof/>
        </w:rPr>
        <w:t>19</w:t>
      </w:r>
      <w:r w:rsidRPr="00D36D35">
        <w:rPr>
          <w:noProof/>
        </w:rPr>
        <w:t>, 4972.</w:t>
      </w:r>
    </w:p>
    <w:p w14:paraId="57DAA51F" w14:textId="77777777" w:rsidR="00FB1FA9" w:rsidRPr="00D36D35" w:rsidRDefault="00FB1FA9" w:rsidP="00FB1FA9">
      <w:pPr>
        <w:pStyle w:val="EndNoteBibliography"/>
        <w:spacing w:after="0"/>
        <w:ind w:left="280" w:hanging="280"/>
        <w:rPr>
          <w:noProof/>
        </w:rPr>
      </w:pPr>
      <w:r w:rsidRPr="00D36D35">
        <w:rPr>
          <w:noProof/>
        </w:rPr>
        <w:t>12.</w:t>
      </w:r>
      <w:r w:rsidRPr="00D36D35">
        <w:rPr>
          <w:noProof/>
        </w:rPr>
        <w:tab/>
        <w:t xml:space="preserve">(a) V. Chudasama, A. Maruani and S. Caddick, </w:t>
      </w:r>
      <w:r w:rsidRPr="00D36D35">
        <w:rPr>
          <w:i/>
          <w:noProof/>
        </w:rPr>
        <w:t>Nat. Chem.</w:t>
      </w:r>
      <w:r w:rsidRPr="00D36D35">
        <w:rPr>
          <w:noProof/>
        </w:rPr>
        <w:t xml:space="preserve">, 2016, </w:t>
      </w:r>
      <w:r w:rsidRPr="00D36D35">
        <w:rPr>
          <w:b/>
          <w:noProof/>
        </w:rPr>
        <w:t>8</w:t>
      </w:r>
      <w:r w:rsidRPr="00D36D35">
        <w:rPr>
          <w:noProof/>
        </w:rPr>
        <w:t xml:space="preserve">, 114; (b) S. L. Kuan, T. Wang and T. Weil, </w:t>
      </w:r>
      <w:r w:rsidRPr="00D36D35">
        <w:rPr>
          <w:i/>
          <w:noProof/>
        </w:rPr>
        <w:t>Chem. Eur. J.</w:t>
      </w:r>
      <w:r w:rsidRPr="00D36D35">
        <w:rPr>
          <w:noProof/>
        </w:rPr>
        <w:t xml:space="preserve">, 2016, </w:t>
      </w:r>
      <w:r w:rsidRPr="00D36D35">
        <w:rPr>
          <w:b/>
          <w:noProof/>
        </w:rPr>
        <w:t>22</w:t>
      </w:r>
      <w:r w:rsidRPr="00D36D35">
        <w:rPr>
          <w:noProof/>
        </w:rPr>
        <w:t>, 17112.</w:t>
      </w:r>
    </w:p>
    <w:p w14:paraId="0BD93A93" w14:textId="77777777" w:rsidR="00FB1FA9" w:rsidRPr="00D36D35" w:rsidRDefault="00FB1FA9" w:rsidP="00FB1FA9">
      <w:pPr>
        <w:pStyle w:val="EndNoteBibliography"/>
        <w:spacing w:after="0"/>
        <w:ind w:left="280" w:hanging="280"/>
        <w:rPr>
          <w:noProof/>
        </w:rPr>
      </w:pPr>
      <w:r w:rsidRPr="00D36D35">
        <w:rPr>
          <w:noProof/>
        </w:rPr>
        <w:t>13.</w:t>
      </w:r>
      <w:r w:rsidRPr="00D36D35">
        <w:rPr>
          <w:noProof/>
        </w:rPr>
        <w:tab/>
        <w:t xml:space="preserve">A. Maruani, M. E. Smith, E. Miranda, K. A. Chester, V. Chudasama and S. Caddick, </w:t>
      </w:r>
      <w:r w:rsidRPr="00D36D35">
        <w:rPr>
          <w:i/>
          <w:noProof/>
        </w:rPr>
        <w:t>Nat. Commun.</w:t>
      </w:r>
      <w:r w:rsidRPr="00D36D35">
        <w:rPr>
          <w:noProof/>
        </w:rPr>
        <w:t xml:space="preserve">, 2015, </w:t>
      </w:r>
      <w:r w:rsidRPr="00D36D35">
        <w:rPr>
          <w:b/>
          <w:noProof/>
        </w:rPr>
        <w:t>6</w:t>
      </w:r>
      <w:r w:rsidRPr="00D36D35">
        <w:rPr>
          <w:noProof/>
        </w:rPr>
        <w:t>, 6645.</w:t>
      </w:r>
    </w:p>
    <w:p w14:paraId="21CF4E9C" w14:textId="77777777" w:rsidR="00FB1FA9" w:rsidRPr="00D36D35" w:rsidRDefault="00FB1FA9" w:rsidP="00FB1FA9">
      <w:pPr>
        <w:pStyle w:val="EndNoteBibliography"/>
        <w:spacing w:after="0"/>
        <w:ind w:left="280" w:hanging="280"/>
        <w:rPr>
          <w:noProof/>
        </w:rPr>
      </w:pPr>
      <w:r w:rsidRPr="00D36D35">
        <w:rPr>
          <w:noProof/>
        </w:rPr>
        <w:t>14.</w:t>
      </w:r>
      <w:r w:rsidRPr="00D36D35">
        <w:rPr>
          <w:noProof/>
        </w:rPr>
        <w:tab/>
        <w:t xml:space="preserve">J. P. Nunes, M. Morais, V. Vassileva, E. Robinson, V. S. Rajkumar, M. E. Smith, R. B. Pedley, S. Caddick, J. R. Baker and V. Chudasama, </w:t>
      </w:r>
      <w:r w:rsidRPr="00D36D35">
        <w:rPr>
          <w:i/>
          <w:noProof/>
        </w:rPr>
        <w:t>Chem. Commun.</w:t>
      </w:r>
      <w:r w:rsidRPr="00D36D35">
        <w:rPr>
          <w:noProof/>
        </w:rPr>
        <w:t xml:space="preserve">, 2015, </w:t>
      </w:r>
      <w:r w:rsidRPr="00D36D35">
        <w:rPr>
          <w:b/>
          <w:noProof/>
        </w:rPr>
        <w:t>51</w:t>
      </w:r>
      <w:r w:rsidRPr="00D36D35">
        <w:rPr>
          <w:noProof/>
        </w:rPr>
        <w:t>, 10624.</w:t>
      </w:r>
    </w:p>
    <w:p w14:paraId="1FA7C123" w14:textId="77777777" w:rsidR="00FB1FA9" w:rsidRPr="00D36D35" w:rsidRDefault="00FB1FA9" w:rsidP="00FB1FA9">
      <w:pPr>
        <w:pStyle w:val="EndNoteBibliography"/>
        <w:spacing w:after="0"/>
        <w:ind w:left="280" w:hanging="280"/>
        <w:rPr>
          <w:noProof/>
        </w:rPr>
      </w:pPr>
      <w:r w:rsidRPr="00D36D35">
        <w:rPr>
          <w:noProof/>
        </w:rPr>
        <w:t>15.</w:t>
      </w:r>
      <w:r w:rsidRPr="00D36D35">
        <w:rPr>
          <w:noProof/>
        </w:rPr>
        <w:tab/>
        <w:t xml:space="preserve">S. Sun, I. Companon, N. Martínez-Sáez, J. D. Seixas, O. Boutureira, F. Corzana and G. J. L. Bernardes, </w:t>
      </w:r>
      <w:r w:rsidRPr="00D36D35">
        <w:rPr>
          <w:i/>
          <w:noProof/>
        </w:rPr>
        <w:t>ChemBioChem</w:t>
      </w:r>
      <w:r w:rsidRPr="00D36D35">
        <w:rPr>
          <w:noProof/>
        </w:rPr>
        <w:t xml:space="preserve">, 2018, </w:t>
      </w:r>
      <w:r w:rsidRPr="00D36D35">
        <w:rPr>
          <w:b/>
          <w:noProof/>
        </w:rPr>
        <w:t>19</w:t>
      </w:r>
      <w:r w:rsidRPr="00D36D35">
        <w:rPr>
          <w:noProof/>
        </w:rPr>
        <w:t>, 48.</w:t>
      </w:r>
    </w:p>
    <w:p w14:paraId="4963A869" w14:textId="77777777" w:rsidR="00FB1FA9" w:rsidRPr="00D36D35" w:rsidRDefault="00FB1FA9" w:rsidP="00FB1FA9">
      <w:pPr>
        <w:pStyle w:val="EndNoteBibliography"/>
        <w:spacing w:after="0"/>
        <w:ind w:left="280" w:hanging="280"/>
        <w:rPr>
          <w:noProof/>
        </w:rPr>
      </w:pPr>
      <w:r w:rsidRPr="00D36D35">
        <w:rPr>
          <w:noProof/>
        </w:rPr>
        <w:t>16.</w:t>
      </w:r>
      <w:r w:rsidRPr="00D36D35">
        <w:rPr>
          <w:noProof/>
        </w:rPr>
        <w:tab/>
        <w:t xml:space="preserve">Z. Mitri, T. Constantine and R. O'Regan, </w:t>
      </w:r>
      <w:r w:rsidRPr="00D36D35">
        <w:rPr>
          <w:i/>
          <w:noProof/>
        </w:rPr>
        <w:t>Chemother Res Pract</w:t>
      </w:r>
      <w:r w:rsidRPr="00D36D35">
        <w:rPr>
          <w:noProof/>
        </w:rPr>
        <w:t xml:space="preserve">, 2012, </w:t>
      </w:r>
      <w:r w:rsidRPr="00D36D35">
        <w:rPr>
          <w:b/>
          <w:noProof/>
        </w:rPr>
        <w:t>2012</w:t>
      </w:r>
      <w:r w:rsidRPr="00D36D35">
        <w:rPr>
          <w:noProof/>
        </w:rPr>
        <w:t>, 743193.</w:t>
      </w:r>
    </w:p>
    <w:p w14:paraId="7697B52F" w14:textId="77777777" w:rsidR="00FB1FA9" w:rsidRPr="00D36D35" w:rsidRDefault="00FB1FA9" w:rsidP="00FB1FA9">
      <w:pPr>
        <w:pStyle w:val="EndNoteBibliography"/>
        <w:spacing w:after="0"/>
        <w:ind w:left="280" w:hanging="280"/>
        <w:rPr>
          <w:noProof/>
        </w:rPr>
      </w:pPr>
      <w:r w:rsidRPr="00D36D35">
        <w:rPr>
          <w:noProof/>
        </w:rPr>
        <w:t>17.</w:t>
      </w:r>
      <w:r w:rsidRPr="00D36D35">
        <w:rPr>
          <w:noProof/>
        </w:rPr>
        <w:tab/>
        <w:t xml:space="preserve">(a) R. L. Petersen, </w:t>
      </w:r>
      <w:r w:rsidRPr="00D36D35">
        <w:rPr>
          <w:i/>
          <w:noProof/>
        </w:rPr>
        <w:t>Biosensors</w:t>
      </w:r>
      <w:r w:rsidRPr="00D36D35">
        <w:rPr>
          <w:noProof/>
        </w:rPr>
        <w:t xml:space="preserve">, 2017, </w:t>
      </w:r>
      <w:r w:rsidRPr="00D36D35">
        <w:rPr>
          <w:b/>
          <w:noProof/>
        </w:rPr>
        <w:t>7</w:t>
      </w:r>
      <w:r w:rsidRPr="00D36D35">
        <w:rPr>
          <w:noProof/>
        </w:rPr>
        <w:t xml:space="preserve">, 49; (b) N. B. Shah and T. M. Duncan, </w:t>
      </w:r>
      <w:r w:rsidRPr="00D36D35">
        <w:rPr>
          <w:i/>
          <w:noProof/>
        </w:rPr>
        <w:t>J Vis Exp</w:t>
      </w:r>
      <w:r w:rsidRPr="00D36D35">
        <w:rPr>
          <w:noProof/>
        </w:rPr>
        <w:t xml:space="preserve">, 2014, DOI: 10.3791/51383, e51383; (c) N. Martínez-Sáez, S. Sun, D. Oldrini, P. Sormanni, O. Boutureira, F. Carboni, I. Companon, M. Deery, M. Vendruscolo, F. Corzana, R. Adamo and G. J. L. Bernardes, </w:t>
      </w:r>
      <w:r w:rsidRPr="00D36D35">
        <w:rPr>
          <w:i/>
          <w:noProof/>
        </w:rPr>
        <w:t>Angew. Chem. Int. Ed.</w:t>
      </w:r>
      <w:r w:rsidRPr="00D36D35">
        <w:rPr>
          <w:noProof/>
        </w:rPr>
        <w:t xml:space="preserve">, 2017, </w:t>
      </w:r>
      <w:r w:rsidRPr="00D36D35">
        <w:rPr>
          <w:b/>
          <w:noProof/>
        </w:rPr>
        <w:t>56</w:t>
      </w:r>
      <w:r w:rsidRPr="00D36D35">
        <w:rPr>
          <w:noProof/>
        </w:rPr>
        <w:t>, 14963.</w:t>
      </w:r>
    </w:p>
    <w:p w14:paraId="377D75B5" w14:textId="77777777" w:rsidR="00FB1FA9" w:rsidRPr="00D36D35" w:rsidRDefault="00FB1FA9" w:rsidP="00FB1FA9">
      <w:pPr>
        <w:pStyle w:val="EndNoteBibliography"/>
        <w:spacing w:after="0"/>
        <w:ind w:left="280" w:hanging="280"/>
        <w:rPr>
          <w:noProof/>
        </w:rPr>
      </w:pPr>
      <w:r w:rsidRPr="00D36D35">
        <w:rPr>
          <w:noProof/>
        </w:rPr>
        <w:t>18.</w:t>
      </w:r>
      <w:r w:rsidRPr="00D36D35">
        <w:rPr>
          <w:noProof/>
        </w:rPr>
        <w:tab/>
        <w:t xml:space="preserve">(a) R. Gong, B. K. Vu, Y. Feng, D. A. Prieto, M. A. Dyba, J. D. Walsh, P. Prabakaran, T. D. Veenstra, S. G. Tarasov, R. Ishima and D. S. Dimitrov, </w:t>
      </w:r>
      <w:r w:rsidRPr="00D36D35">
        <w:rPr>
          <w:i/>
          <w:noProof/>
        </w:rPr>
        <w:t>J. Biol. Chem.</w:t>
      </w:r>
      <w:r w:rsidRPr="00D36D35">
        <w:rPr>
          <w:noProof/>
        </w:rPr>
        <w:t xml:space="preserve">, 2009, </w:t>
      </w:r>
      <w:r w:rsidRPr="00D36D35">
        <w:rPr>
          <w:b/>
          <w:noProof/>
        </w:rPr>
        <w:t>284</w:t>
      </w:r>
      <w:r w:rsidRPr="00D36D35">
        <w:rPr>
          <w:noProof/>
        </w:rPr>
        <w:t xml:space="preserve">, 14203; (b) V. Joshi, T. Shivach, N. Yadav and A. S. Rathore, </w:t>
      </w:r>
      <w:r w:rsidRPr="00D36D35">
        <w:rPr>
          <w:i/>
          <w:noProof/>
        </w:rPr>
        <w:t>Anal. Chem.</w:t>
      </w:r>
      <w:r w:rsidRPr="00D36D35">
        <w:rPr>
          <w:noProof/>
        </w:rPr>
        <w:t xml:space="preserve">, 2014, </w:t>
      </w:r>
      <w:r w:rsidRPr="00D36D35">
        <w:rPr>
          <w:b/>
          <w:noProof/>
        </w:rPr>
        <w:t>86</w:t>
      </w:r>
      <w:r w:rsidRPr="00D36D35">
        <w:rPr>
          <w:noProof/>
        </w:rPr>
        <w:t>, 11606.</w:t>
      </w:r>
    </w:p>
    <w:p w14:paraId="5F9897E5" w14:textId="77777777" w:rsidR="00FB1FA9" w:rsidRPr="00D36D35" w:rsidRDefault="00FB1FA9" w:rsidP="00FB1FA9">
      <w:pPr>
        <w:pStyle w:val="EndNoteBibliography"/>
        <w:spacing w:after="0"/>
        <w:ind w:left="280" w:hanging="280"/>
        <w:rPr>
          <w:noProof/>
        </w:rPr>
      </w:pPr>
      <w:r w:rsidRPr="00D36D35">
        <w:rPr>
          <w:noProof/>
        </w:rPr>
        <w:t>19.</w:t>
      </w:r>
      <w:r w:rsidRPr="00D36D35">
        <w:rPr>
          <w:noProof/>
        </w:rPr>
        <w:tab/>
        <w:t xml:space="preserve">(a) K. Huynh and C. L. Partch, </w:t>
      </w:r>
      <w:r w:rsidRPr="00D36D35">
        <w:rPr>
          <w:i/>
          <w:noProof/>
        </w:rPr>
        <w:t>Curr Protoc Protein Sci</w:t>
      </w:r>
      <w:r w:rsidRPr="00D36D35">
        <w:rPr>
          <w:noProof/>
        </w:rPr>
        <w:t xml:space="preserve">, 2015, </w:t>
      </w:r>
      <w:r w:rsidRPr="00D36D35">
        <w:rPr>
          <w:b/>
          <w:noProof/>
        </w:rPr>
        <w:t>79</w:t>
      </w:r>
      <w:r w:rsidRPr="00D36D35">
        <w:rPr>
          <w:noProof/>
        </w:rPr>
        <w:t xml:space="preserve">, 28 9 1; (b) F. H. Niesen, H. Berglund and M. Vedadi, </w:t>
      </w:r>
      <w:r w:rsidRPr="00D36D35">
        <w:rPr>
          <w:i/>
          <w:noProof/>
        </w:rPr>
        <w:t>Nat. Protoc.</w:t>
      </w:r>
      <w:r w:rsidRPr="00D36D35">
        <w:rPr>
          <w:noProof/>
        </w:rPr>
        <w:t xml:space="preserve">, 2007, </w:t>
      </w:r>
      <w:r w:rsidRPr="00D36D35">
        <w:rPr>
          <w:b/>
          <w:noProof/>
        </w:rPr>
        <w:t>2</w:t>
      </w:r>
      <w:r w:rsidRPr="00D36D35">
        <w:rPr>
          <w:noProof/>
        </w:rPr>
        <w:t>, 2212.</w:t>
      </w:r>
    </w:p>
    <w:p w14:paraId="24CFC862" w14:textId="77777777" w:rsidR="00FB1FA9" w:rsidRPr="00D36D35" w:rsidRDefault="00FB1FA9" w:rsidP="00FB1FA9">
      <w:pPr>
        <w:pStyle w:val="EndNoteBibliography"/>
        <w:spacing w:after="0"/>
        <w:ind w:left="280" w:hanging="280"/>
        <w:rPr>
          <w:noProof/>
        </w:rPr>
      </w:pPr>
      <w:r w:rsidRPr="00D36D35">
        <w:rPr>
          <w:noProof/>
        </w:rPr>
        <w:t>20.</w:t>
      </w:r>
      <w:r w:rsidRPr="00D36D35">
        <w:rPr>
          <w:noProof/>
        </w:rPr>
        <w:tab/>
        <w:t xml:space="preserve">A. W. P. Vermeer and W. Norde, </w:t>
      </w:r>
      <w:r w:rsidRPr="00D36D35">
        <w:rPr>
          <w:i/>
          <w:noProof/>
        </w:rPr>
        <w:t>Biophys. J.</w:t>
      </w:r>
      <w:r w:rsidRPr="00D36D35">
        <w:rPr>
          <w:noProof/>
        </w:rPr>
        <w:t xml:space="preserve">, 2000, </w:t>
      </w:r>
      <w:r w:rsidRPr="00D36D35">
        <w:rPr>
          <w:b/>
          <w:noProof/>
        </w:rPr>
        <w:t>78</w:t>
      </w:r>
      <w:r w:rsidRPr="00D36D35">
        <w:rPr>
          <w:noProof/>
        </w:rPr>
        <w:t>, 394.</w:t>
      </w:r>
    </w:p>
    <w:p w14:paraId="0DAE4B57" w14:textId="77777777" w:rsidR="00FB1FA9" w:rsidRPr="00D36D35" w:rsidRDefault="00FB1FA9" w:rsidP="00FB1FA9">
      <w:pPr>
        <w:pStyle w:val="EndNoteBibliography"/>
        <w:ind w:left="280" w:hanging="280"/>
        <w:rPr>
          <w:noProof/>
        </w:rPr>
      </w:pPr>
      <w:r w:rsidRPr="00D36D35">
        <w:rPr>
          <w:noProof/>
        </w:rPr>
        <w:t>21.</w:t>
      </w:r>
      <w:r w:rsidRPr="00D36D35">
        <w:rPr>
          <w:noProof/>
        </w:rPr>
        <w:tab/>
        <w:t xml:space="preserve">R. M. Ionescu, J. Vlasak, C. Price and M. Kirchmeier, </w:t>
      </w:r>
      <w:r w:rsidRPr="00D36D35">
        <w:rPr>
          <w:i/>
          <w:noProof/>
        </w:rPr>
        <w:t>J. Pharm. Sci.</w:t>
      </w:r>
      <w:r w:rsidRPr="00D36D35">
        <w:rPr>
          <w:noProof/>
        </w:rPr>
        <w:t xml:space="preserve">, 2008, </w:t>
      </w:r>
      <w:r w:rsidRPr="00D36D35">
        <w:rPr>
          <w:b/>
          <w:noProof/>
        </w:rPr>
        <w:t>97</w:t>
      </w:r>
      <w:r w:rsidRPr="00D36D35">
        <w:rPr>
          <w:noProof/>
        </w:rPr>
        <w:t>, 1414.</w:t>
      </w:r>
    </w:p>
    <w:p w14:paraId="0AD76ED5" w14:textId="52472048" w:rsidR="00F157DD" w:rsidRPr="00C43DDE" w:rsidRDefault="00F82B08" w:rsidP="002102B7">
      <w:pPr>
        <w:pStyle w:val="RSCR02References"/>
        <w:numPr>
          <w:ilvl w:val="0"/>
          <w:numId w:val="0"/>
        </w:numPr>
      </w:pPr>
      <w:r w:rsidRPr="00D36D35">
        <w:fldChar w:fldCharType="end"/>
      </w:r>
    </w:p>
    <w:sectPr w:rsidR="00F157DD" w:rsidRPr="00C43DDE"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96D0C1" w14:textId="77777777" w:rsidR="00245F11" w:rsidRDefault="00245F11" w:rsidP="00E547DB">
      <w:pPr>
        <w:spacing w:after="0" w:line="240" w:lineRule="auto"/>
      </w:pPr>
      <w:r>
        <w:separator/>
      </w:r>
    </w:p>
    <w:p w14:paraId="01D33AFB" w14:textId="77777777" w:rsidR="00245F11" w:rsidRDefault="00245F11"/>
    <w:p w14:paraId="1F8A71DF" w14:textId="77777777" w:rsidR="00245F11" w:rsidRDefault="00245F11"/>
    <w:p w14:paraId="1D3F44D1" w14:textId="77777777" w:rsidR="00245F11" w:rsidRDefault="00245F11"/>
    <w:p w14:paraId="1F3FD760" w14:textId="77777777" w:rsidR="00245F11" w:rsidRDefault="00245F11"/>
    <w:p w14:paraId="6F36425B" w14:textId="77777777" w:rsidR="00245F11" w:rsidRDefault="00245F11"/>
  </w:endnote>
  <w:endnote w:type="continuationSeparator" w:id="0">
    <w:p w14:paraId="0666A3CC" w14:textId="77777777" w:rsidR="00245F11" w:rsidRDefault="00245F11" w:rsidP="00E547DB">
      <w:pPr>
        <w:spacing w:after="0" w:line="240" w:lineRule="auto"/>
      </w:pPr>
      <w:r>
        <w:continuationSeparator/>
      </w:r>
    </w:p>
    <w:p w14:paraId="2AA68042" w14:textId="77777777" w:rsidR="00245F11" w:rsidRDefault="00245F11"/>
    <w:p w14:paraId="509331D4" w14:textId="77777777" w:rsidR="00245F11" w:rsidRDefault="00245F11"/>
    <w:p w14:paraId="39EB614A" w14:textId="77777777" w:rsidR="00245F11" w:rsidRDefault="00245F11"/>
    <w:p w14:paraId="16003478" w14:textId="77777777" w:rsidR="00245F11" w:rsidRDefault="00245F11"/>
    <w:p w14:paraId="20E9983E" w14:textId="77777777" w:rsidR="00245F11" w:rsidRDefault="00245F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rade Gothic LT Std">
    <w:altName w:val="Trade Gothic LT Std"/>
    <w:panose1 w:val="020B0604020202020204"/>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572C23" w14:textId="77777777" w:rsidR="00A809AC" w:rsidRPr="006602F1" w:rsidRDefault="00A809AC"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Pr>
        <w:b/>
        <w:noProof/>
        <w:spacing w:val="10"/>
        <w:sz w:val="16"/>
        <w:szCs w:val="16"/>
      </w:rPr>
      <w:t>2</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EE71" w14:textId="77777777" w:rsidR="00A809AC" w:rsidRPr="006602F1" w:rsidRDefault="00A809AC"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3</w:t>
    </w:r>
    <w:r w:rsidRPr="008C1387">
      <w:rPr>
        <w:b/>
        <w:noProof/>
        <w:spacing w:val="10"/>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7A888D" w14:textId="77777777" w:rsidR="00245F11" w:rsidRDefault="00245F11" w:rsidP="00E547DB">
      <w:pPr>
        <w:spacing w:after="0" w:line="240" w:lineRule="auto"/>
      </w:pPr>
      <w:r>
        <w:separator/>
      </w:r>
    </w:p>
    <w:p w14:paraId="64D5642F" w14:textId="77777777" w:rsidR="00245F11" w:rsidRDefault="00245F11"/>
    <w:p w14:paraId="69714C8B" w14:textId="77777777" w:rsidR="00245F11" w:rsidRDefault="00245F11"/>
    <w:p w14:paraId="3A9258CC" w14:textId="77777777" w:rsidR="00245F11" w:rsidRDefault="00245F11"/>
    <w:p w14:paraId="1B655DF5" w14:textId="77777777" w:rsidR="00245F11" w:rsidRDefault="00245F11"/>
    <w:p w14:paraId="1AD23D4C" w14:textId="77777777" w:rsidR="00245F11" w:rsidRDefault="00245F11"/>
  </w:footnote>
  <w:footnote w:type="continuationSeparator" w:id="0">
    <w:p w14:paraId="52ADF720" w14:textId="77777777" w:rsidR="00245F11" w:rsidRDefault="00245F11" w:rsidP="00E547DB">
      <w:pPr>
        <w:spacing w:after="0" w:line="240" w:lineRule="auto"/>
      </w:pPr>
      <w:r>
        <w:continuationSeparator/>
      </w:r>
    </w:p>
    <w:p w14:paraId="76EE5F90" w14:textId="77777777" w:rsidR="00245F11" w:rsidRDefault="00245F11"/>
    <w:p w14:paraId="31D50875" w14:textId="77777777" w:rsidR="00245F11" w:rsidRDefault="00245F11"/>
    <w:p w14:paraId="54B22EC5" w14:textId="77777777" w:rsidR="00245F11" w:rsidRDefault="00245F11"/>
    <w:p w14:paraId="52B9133B" w14:textId="77777777" w:rsidR="00245F11" w:rsidRDefault="00245F11"/>
    <w:p w14:paraId="2123AC35" w14:textId="77777777" w:rsidR="00245F11" w:rsidRDefault="00245F1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E5037" w14:textId="77777777" w:rsidR="00A809AC" w:rsidRPr="00E70DCE" w:rsidRDefault="00A809AC"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03E70F3E" wp14:editId="52406C47">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30270F5"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3E70F3E" id="_x0000_t202" coordsize="21600,21600" o:spt="202" path="m,l,21600r21600,l21600,xe">
              <v:stroke joinstyle="miter"/>
              <v:path gradientshapeok="t" o:connecttype="rect"/>
            </v:shapetype>
            <v:shape id="_x0000_s1040"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" fillcolor="#a5a5a5 [2092]" stroked="f">
              <v:textbox>
                <w:txbxContent>
                  <w:p w14:paraId="330270F5"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0C86C6D3" wp14:editId="298636C4">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F1787F0"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C86C6D3" id="_x0000_s1041"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" fillcolor="#a5a5a5 [2092]" stroked="f">
              <v:textbox>
                <w:txbxContent>
                  <w:p w14:paraId="3F1787F0"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9BA74" w14:textId="77777777" w:rsidR="00A809AC" w:rsidRPr="009316A6" w:rsidRDefault="00A809AC"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1CEFB3D4" wp14:editId="32D28F74">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5A8F5A40"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CEFB3D4" id="_x0000_t202" coordsize="21600,21600" o:spt="202" path="m,l,21600r21600,l21600,xe">
              <v:stroke joinstyle="miter"/>
              <v:path gradientshapeok="t" o:connecttype="rect"/>
            </v:shapetype>
            <v:shape id="_x0000_s1042"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" fillcolor="#a5a5a5 [2092]" stroked="f">
              <v:textbox>
                <w:txbxContent>
                  <w:p w14:paraId="5A8F5A40"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52D61AE6" wp14:editId="7AD2C783">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5EC32698"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2D61AE6" id="_x0000_s1043"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" fillcolor="#a5a5a5 [2092]" stroked="f">
              <v:textbox>
                <w:txbxContent>
                  <w:p w14:paraId="5EC32698"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88FBC6" w14:textId="77777777" w:rsidR="00A809AC" w:rsidRDefault="00A809AC" w:rsidP="00180ABE">
    <w:pPr>
      <w:pStyle w:val="Header"/>
      <w:shd w:val="clear" w:color="auto" w:fill="FFFFFF" w:themeFill="background1"/>
      <w:tabs>
        <w:tab w:val="clear" w:pos="4513"/>
        <w:tab w:val="clear" w:pos="9026"/>
        <w:tab w:val="right" w:pos="10205"/>
      </w:tabs>
      <w:spacing w:after="240"/>
      <w:rPr>
        <w:b/>
        <w:sz w:val="32"/>
        <w:szCs w:val="32"/>
      </w:rPr>
    </w:pPr>
    <w:r>
      <w:rPr>
        <w:noProof/>
        <w:lang w:eastAsia="en-GB"/>
      </w:rPr>
      <mc:AlternateContent>
        <mc:Choice Requires="wps">
          <w:drawing>
            <wp:anchor distT="0" distB="0" distL="114300" distR="114300" simplePos="0" relativeHeight="251662336" behindDoc="0" locked="0" layoutInCell="1" allowOverlap="1" wp14:anchorId="033CE441" wp14:editId="520D483C">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15446317"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33CE441" id="_x0000_t202" coordsize="21600,21600" o:spt="202" path="m,l,21600r21600,l21600,xe">
              <v:stroke joinstyle="miter"/>
              <v:path gradientshapeok="t" o:connecttype="rect"/>
            </v:shapetype>
            <v:shape id="_x0000_s1044"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" fillcolor="#a5a5a5 [2092]" stroked="f">
              <v:textbox>
                <w:txbxContent>
                  <w:p w14:paraId="15446317" w14:textId="77777777" w:rsidR="00A809AC" w:rsidRPr="00F20A7C" w:rsidRDefault="00A809AC"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eastAsia="en-GB"/>
      </w:rPr>
      <w:drawing>
        <wp:inline distT="0" distB="0" distL="0" distR="0" wp14:anchorId="62990F99" wp14:editId="24F83D58">
          <wp:extent cx="972312" cy="64922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692FC45A" w14:textId="77777777" w:rsidR="00A809AC" w:rsidRPr="00180ABE" w:rsidRDefault="00A809AC"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DD8E8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C6CBAF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58DDA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0FCDDD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FD8772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7EE85D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322AB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F7E545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66698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B20533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12"/>
  </w:num>
  <w:num w:numId="4">
    <w:abstractNumId w:val="16"/>
  </w:num>
  <w:num w:numId="5">
    <w:abstractNumId w:val="15"/>
  </w:num>
  <w:num w:numId="6">
    <w:abstractNumId w:val="11"/>
  </w:num>
  <w:num w:numId="7">
    <w:abstractNumId w:val="14"/>
  </w:num>
  <w:num w:numId="8">
    <w:abstractNumId w:val="0"/>
  </w:num>
  <w:num w:numId="9">
    <w:abstractNumId w:val="1"/>
  </w:num>
  <w:num w:numId="10">
    <w:abstractNumId w:val="2"/>
  </w:num>
  <w:num w:numId="11">
    <w:abstractNumId w:val="3"/>
  </w:num>
  <w:num w:numId="12">
    <w:abstractNumId w:val="8"/>
  </w:num>
  <w:num w:numId="13">
    <w:abstractNumId w:val="4"/>
  </w:num>
  <w:num w:numId="14">
    <w:abstractNumId w:val="5"/>
  </w:num>
  <w:num w:numId="15">
    <w:abstractNumId w:val="6"/>
  </w:num>
  <w:num w:numId="16">
    <w:abstractNumId w:val="7"/>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embedTrueTypeFont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Organic &amp;amp; Biomolecular Chemistry&lt;/Style&gt;&lt;LeftDelim&gt;{&lt;/LeftDelim&gt;&lt;RightDelim&gt;}&lt;/RightDelim&gt;&lt;FontName&gt;Calibri&lt;/FontName&gt;&lt;FontSize&gt;9&lt;/FontSize&gt;&lt;ReflistTitle&gt;&lt;/ReflistTitle&gt;&lt;StartingRefnum&gt;1&lt;/StartingRefnum&gt;&lt;FirstLineIndent&gt;0&lt;/FirstLineIndent&gt;&lt;HangingIndent&gt;283&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pves2dxmsdpp0eerx45090drztr095st5wf&quot;&gt;My EndNote Library&lt;record-ids&gt;&lt;item&gt;154&lt;/item&gt;&lt;item&gt;389&lt;/item&gt;&lt;item&gt;390&lt;/item&gt;&lt;item&gt;522&lt;/item&gt;&lt;item&gt;524&lt;/item&gt;&lt;item&gt;640&lt;/item&gt;&lt;item&gt;641&lt;/item&gt;&lt;item&gt;642&lt;/item&gt;&lt;item&gt;643&lt;/item&gt;&lt;item&gt;644&lt;/item&gt;&lt;item&gt;645&lt;/item&gt;&lt;item&gt;650&lt;/item&gt;&lt;item&gt;651&lt;/item&gt;&lt;item&gt;652&lt;/item&gt;&lt;item&gt;653&lt;/item&gt;&lt;item&gt;654&lt;/item&gt;&lt;item&gt;655&lt;/item&gt;&lt;item&gt;656&lt;/item&gt;&lt;item&gt;657&lt;/item&gt;&lt;item&gt;658&lt;/item&gt;&lt;item&gt;659&lt;/item&gt;&lt;item&gt;660&lt;/item&gt;&lt;item&gt;661&lt;/item&gt;&lt;item&gt;662&lt;/item&gt;&lt;item&gt;663&lt;/item&gt;&lt;item&gt;664&lt;/item&gt;&lt;item&gt;665&lt;/item&gt;&lt;item&gt;667&lt;/item&gt;&lt;item&gt;668&lt;/item&gt;&lt;item&gt;670&lt;/item&gt;&lt;/record-ids&gt;&lt;/item&gt;&lt;/Libraries&gt;"/>
  </w:docVars>
  <w:rsids>
    <w:rsidRoot w:val="008125A0"/>
    <w:rsid w:val="00001A90"/>
    <w:rsid w:val="0000479A"/>
    <w:rsid w:val="00005B8A"/>
    <w:rsid w:val="0001087B"/>
    <w:rsid w:val="000127D0"/>
    <w:rsid w:val="00015DB8"/>
    <w:rsid w:val="000160B6"/>
    <w:rsid w:val="00022D8A"/>
    <w:rsid w:val="00023397"/>
    <w:rsid w:val="000251A6"/>
    <w:rsid w:val="000261A1"/>
    <w:rsid w:val="00026D24"/>
    <w:rsid w:val="000270C4"/>
    <w:rsid w:val="000277FC"/>
    <w:rsid w:val="00027FC7"/>
    <w:rsid w:val="00032B43"/>
    <w:rsid w:val="0003744F"/>
    <w:rsid w:val="0003791F"/>
    <w:rsid w:val="00041D60"/>
    <w:rsid w:val="00041F92"/>
    <w:rsid w:val="00042460"/>
    <w:rsid w:val="00042A22"/>
    <w:rsid w:val="0005133C"/>
    <w:rsid w:val="00053354"/>
    <w:rsid w:val="0006037C"/>
    <w:rsid w:val="0006200D"/>
    <w:rsid w:val="000622D1"/>
    <w:rsid w:val="00071E41"/>
    <w:rsid w:val="00073639"/>
    <w:rsid w:val="000754FB"/>
    <w:rsid w:val="00076523"/>
    <w:rsid w:val="00076620"/>
    <w:rsid w:val="00082FDC"/>
    <w:rsid w:val="00083D25"/>
    <w:rsid w:val="00086940"/>
    <w:rsid w:val="00087A87"/>
    <w:rsid w:val="00095893"/>
    <w:rsid w:val="00097266"/>
    <w:rsid w:val="000A06E6"/>
    <w:rsid w:val="000A2670"/>
    <w:rsid w:val="000A773B"/>
    <w:rsid w:val="000B200E"/>
    <w:rsid w:val="000B2958"/>
    <w:rsid w:val="000B6DFE"/>
    <w:rsid w:val="000C0A9D"/>
    <w:rsid w:val="000C4505"/>
    <w:rsid w:val="000D0188"/>
    <w:rsid w:val="000D12EB"/>
    <w:rsid w:val="000D2FAC"/>
    <w:rsid w:val="000D5891"/>
    <w:rsid w:val="000D5B22"/>
    <w:rsid w:val="000D6963"/>
    <w:rsid w:val="000E7A32"/>
    <w:rsid w:val="000F0959"/>
    <w:rsid w:val="000F3A41"/>
    <w:rsid w:val="000F64B4"/>
    <w:rsid w:val="00103EF1"/>
    <w:rsid w:val="00106A16"/>
    <w:rsid w:val="00113947"/>
    <w:rsid w:val="00120227"/>
    <w:rsid w:val="00121191"/>
    <w:rsid w:val="0012145C"/>
    <w:rsid w:val="001220BE"/>
    <w:rsid w:val="00123BA6"/>
    <w:rsid w:val="00126027"/>
    <w:rsid w:val="0012731A"/>
    <w:rsid w:val="00131ECF"/>
    <w:rsid w:val="00132BA9"/>
    <w:rsid w:val="001353E9"/>
    <w:rsid w:val="00135D10"/>
    <w:rsid w:val="00137FBA"/>
    <w:rsid w:val="001424B1"/>
    <w:rsid w:val="001428EE"/>
    <w:rsid w:val="00144408"/>
    <w:rsid w:val="00145608"/>
    <w:rsid w:val="0014688F"/>
    <w:rsid w:val="00146E42"/>
    <w:rsid w:val="001508E9"/>
    <w:rsid w:val="0015545F"/>
    <w:rsid w:val="00160CAC"/>
    <w:rsid w:val="001633D9"/>
    <w:rsid w:val="00164109"/>
    <w:rsid w:val="001649AF"/>
    <w:rsid w:val="00165FC3"/>
    <w:rsid w:val="00167932"/>
    <w:rsid w:val="001679D9"/>
    <w:rsid w:val="00170D3A"/>
    <w:rsid w:val="00176375"/>
    <w:rsid w:val="00180ABE"/>
    <w:rsid w:val="001923AB"/>
    <w:rsid w:val="0019391A"/>
    <w:rsid w:val="001948E3"/>
    <w:rsid w:val="00195F43"/>
    <w:rsid w:val="001A1BBD"/>
    <w:rsid w:val="001A325A"/>
    <w:rsid w:val="001A49CD"/>
    <w:rsid w:val="001A66E0"/>
    <w:rsid w:val="001B0115"/>
    <w:rsid w:val="001B1B98"/>
    <w:rsid w:val="001B3FA5"/>
    <w:rsid w:val="001C1EB8"/>
    <w:rsid w:val="001C26DC"/>
    <w:rsid w:val="001C5CBD"/>
    <w:rsid w:val="001D0891"/>
    <w:rsid w:val="001D0DA4"/>
    <w:rsid w:val="001D1960"/>
    <w:rsid w:val="001E0AB6"/>
    <w:rsid w:val="001F04C9"/>
    <w:rsid w:val="001F10F6"/>
    <w:rsid w:val="001F19BB"/>
    <w:rsid w:val="001F49F9"/>
    <w:rsid w:val="001F5AEE"/>
    <w:rsid w:val="001F5EDB"/>
    <w:rsid w:val="001F6DFE"/>
    <w:rsid w:val="001F6F07"/>
    <w:rsid w:val="00206A82"/>
    <w:rsid w:val="002102B7"/>
    <w:rsid w:val="00214BEC"/>
    <w:rsid w:val="0023172C"/>
    <w:rsid w:val="00231C04"/>
    <w:rsid w:val="00231E65"/>
    <w:rsid w:val="00234104"/>
    <w:rsid w:val="00234CC4"/>
    <w:rsid w:val="002373D8"/>
    <w:rsid w:val="00237C8A"/>
    <w:rsid w:val="00237DD8"/>
    <w:rsid w:val="0024022C"/>
    <w:rsid w:val="00241ACD"/>
    <w:rsid w:val="00242C7F"/>
    <w:rsid w:val="00243B95"/>
    <w:rsid w:val="00245F11"/>
    <w:rsid w:val="00246D96"/>
    <w:rsid w:val="00253551"/>
    <w:rsid w:val="00261DCB"/>
    <w:rsid w:val="00266C19"/>
    <w:rsid w:val="00270DD5"/>
    <w:rsid w:val="00271235"/>
    <w:rsid w:val="00272090"/>
    <w:rsid w:val="00272950"/>
    <w:rsid w:val="00272D6F"/>
    <w:rsid w:val="002730DC"/>
    <w:rsid w:val="0028098A"/>
    <w:rsid w:val="0028571B"/>
    <w:rsid w:val="0029589D"/>
    <w:rsid w:val="002962BE"/>
    <w:rsid w:val="002A2B47"/>
    <w:rsid w:val="002A5421"/>
    <w:rsid w:val="002B0235"/>
    <w:rsid w:val="002C0803"/>
    <w:rsid w:val="002C251C"/>
    <w:rsid w:val="002C2AFF"/>
    <w:rsid w:val="002C3D7C"/>
    <w:rsid w:val="002D34BB"/>
    <w:rsid w:val="002D4511"/>
    <w:rsid w:val="002D7DF6"/>
    <w:rsid w:val="002E08E9"/>
    <w:rsid w:val="002E19FA"/>
    <w:rsid w:val="002E2C12"/>
    <w:rsid w:val="002E5B1D"/>
    <w:rsid w:val="002F0CDD"/>
    <w:rsid w:val="002F2703"/>
    <w:rsid w:val="002F52C3"/>
    <w:rsid w:val="00300B94"/>
    <w:rsid w:val="0030208F"/>
    <w:rsid w:val="003201FF"/>
    <w:rsid w:val="00337067"/>
    <w:rsid w:val="0034349C"/>
    <w:rsid w:val="0034573C"/>
    <w:rsid w:val="003514ED"/>
    <w:rsid w:val="00351D5C"/>
    <w:rsid w:val="00352029"/>
    <w:rsid w:val="00352AA4"/>
    <w:rsid w:val="00354579"/>
    <w:rsid w:val="00356F00"/>
    <w:rsid w:val="003604E4"/>
    <w:rsid w:val="003623CA"/>
    <w:rsid w:val="00365463"/>
    <w:rsid w:val="00366A59"/>
    <w:rsid w:val="00372071"/>
    <w:rsid w:val="003750D1"/>
    <w:rsid w:val="00375DFB"/>
    <w:rsid w:val="00376834"/>
    <w:rsid w:val="00377481"/>
    <w:rsid w:val="003801EE"/>
    <w:rsid w:val="003835E4"/>
    <w:rsid w:val="00385965"/>
    <w:rsid w:val="00385CE1"/>
    <w:rsid w:val="003863D1"/>
    <w:rsid w:val="00386D84"/>
    <w:rsid w:val="0039116A"/>
    <w:rsid w:val="0039390D"/>
    <w:rsid w:val="00395E47"/>
    <w:rsid w:val="00396AE8"/>
    <w:rsid w:val="003A3EF2"/>
    <w:rsid w:val="003A7A5C"/>
    <w:rsid w:val="003A7E95"/>
    <w:rsid w:val="003B62B1"/>
    <w:rsid w:val="003B739C"/>
    <w:rsid w:val="003C0F7C"/>
    <w:rsid w:val="003C148E"/>
    <w:rsid w:val="003C31C8"/>
    <w:rsid w:val="003C6313"/>
    <w:rsid w:val="003D0375"/>
    <w:rsid w:val="003D4A69"/>
    <w:rsid w:val="003D4ECA"/>
    <w:rsid w:val="003D6715"/>
    <w:rsid w:val="003E4A9F"/>
    <w:rsid w:val="003E55B2"/>
    <w:rsid w:val="003E6A98"/>
    <w:rsid w:val="003F117E"/>
    <w:rsid w:val="003F76C9"/>
    <w:rsid w:val="00400922"/>
    <w:rsid w:val="004075A8"/>
    <w:rsid w:val="0041108A"/>
    <w:rsid w:val="004123EC"/>
    <w:rsid w:val="00412485"/>
    <w:rsid w:val="00413D9F"/>
    <w:rsid w:val="0041450C"/>
    <w:rsid w:val="004200F5"/>
    <w:rsid w:val="0042111E"/>
    <w:rsid w:val="00424341"/>
    <w:rsid w:val="0043180D"/>
    <w:rsid w:val="00437448"/>
    <w:rsid w:val="004414A5"/>
    <w:rsid w:val="0044379F"/>
    <w:rsid w:val="0044700B"/>
    <w:rsid w:val="00452007"/>
    <w:rsid w:val="004536EA"/>
    <w:rsid w:val="00455801"/>
    <w:rsid w:val="00461AA0"/>
    <w:rsid w:val="004662D7"/>
    <w:rsid w:val="00467171"/>
    <w:rsid w:val="00467C80"/>
    <w:rsid w:val="00472595"/>
    <w:rsid w:val="004737A7"/>
    <w:rsid w:val="00474052"/>
    <w:rsid w:val="00480A96"/>
    <w:rsid w:val="004877C8"/>
    <w:rsid w:val="00487A43"/>
    <w:rsid w:val="004901D3"/>
    <w:rsid w:val="00491871"/>
    <w:rsid w:val="00492769"/>
    <w:rsid w:val="00495E99"/>
    <w:rsid w:val="0049623D"/>
    <w:rsid w:val="00497867"/>
    <w:rsid w:val="00497EA5"/>
    <w:rsid w:val="004A0868"/>
    <w:rsid w:val="004A2E7F"/>
    <w:rsid w:val="004A4B0C"/>
    <w:rsid w:val="004A5AE9"/>
    <w:rsid w:val="004A6D8D"/>
    <w:rsid w:val="004A7512"/>
    <w:rsid w:val="004B0FE1"/>
    <w:rsid w:val="004B1867"/>
    <w:rsid w:val="004B46E9"/>
    <w:rsid w:val="004B497A"/>
    <w:rsid w:val="004B5EA4"/>
    <w:rsid w:val="004B616D"/>
    <w:rsid w:val="004B796E"/>
    <w:rsid w:val="004C531E"/>
    <w:rsid w:val="004C6C90"/>
    <w:rsid w:val="004C6D89"/>
    <w:rsid w:val="004C7F98"/>
    <w:rsid w:val="004D6493"/>
    <w:rsid w:val="004D77D8"/>
    <w:rsid w:val="004F2E85"/>
    <w:rsid w:val="004F4F59"/>
    <w:rsid w:val="004F6914"/>
    <w:rsid w:val="004F6D80"/>
    <w:rsid w:val="004F6E20"/>
    <w:rsid w:val="00502974"/>
    <w:rsid w:val="00502E8B"/>
    <w:rsid w:val="005037CD"/>
    <w:rsid w:val="00504795"/>
    <w:rsid w:val="00510793"/>
    <w:rsid w:val="00511293"/>
    <w:rsid w:val="005116B4"/>
    <w:rsid w:val="0051221C"/>
    <w:rsid w:val="00512DCA"/>
    <w:rsid w:val="00514016"/>
    <w:rsid w:val="00514CBA"/>
    <w:rsid w:val="00517A56"/>
    <w:rsid w:val="00520740"/>
    <w:rsid w:val="00521D4C"/>
    <w:rsid w:val="0052630A"/>
    <w:rsid w:val="005265AF"/>
    <w:rsid w:val="00527145"/>
    <w:rsid w:val="005279FF"/>
    <w:rsid w:val="0053177A"/>
    <w:rsid w:val="00533687"/>
    <w:rsid w:val="00533EA1"/>
    <w:rsid w:val="005350E8"/>
    <w:rsid w:val="00535E08"/>
    <w:rsid w:val="00536DCA"/>
    <w:rsid w:val="00540923"/>
    <w:rsid w:val="00541907"/>
    <w:rsid w:val="00542FC6"/>
    <w:rsid w:val="00560D05"/>
    <w:rsid w:val="00562DF8"/>
    <w:rsid w:val="00564374"/>
    <w:rsid w:val="00575EAD"/>
    <w:rsid w:val="005771C3"/>
    <w:rsid w:val="00577972"/>
    <w:rsid w:val="00577B54"/>
    <w:rsid w:val="005848B8"/>
    <w:rsid w:val="00587C78"/>
    <w:rsid w:val="00590F6D"/>
    <w:rsid w:val="005A2432"/>
    <w:rsid w:val="005A5A6D"/>
    <w:rsid w:val="005A5ED7"/>
    <w:rsid w:val="005B2A4E"/>
    <w:rsid w:val="005B372A"/>
    <w:rsid w:val="005B40E7"/>
    <w:rsid w:val="005B45CD"/>
    <w:rsid w:val="005B56C0"/>
    <w:rsid w:val="005C0214"/>
    <w:rsid w:val="005C1A41"/>
    <w:rsid w:val="005C4099"/>
    <w:rsid w:val="005C4565"/>
    <w:rsid w:val="005D57A6"/>
    <w:rsid w:val="005D6F4B"/>
    <w:rsid w:val="005D7EBE"/>
    <w:rsid w:val="005E05CD"/>
    <w:rsid w:val="005E3570"/>
    <w:rsid w:val="005F1448"/>
    <w:rsid w:val="005F2FFE"/>
    <w:rsid w:val="005F4A48"/>
    <w:rsid w:val="005F5DAE"/>
    <w:rsid w:val="006018D5"/>
    <w:rsid w:val="0060614B"/>
    <w:rsid w:val="0061572F"/>
    <w:rsid w:val="006158D7"/>
    <w:rsid w:val="0061712C"/>
    <w:rsid w:val="00625C3C"/>
    <w:rsid w:val="00626DE8"/>
    <w:rsid w:val="00631441"/>
    <w:rsid w:val="00634584"/>
    <w:rsid w:val="0063464E"/>
    <w:rsid w:val="00641030"/>
    <w:rsid w:val="00642ADD"/>
    <w:rsid w:val="00642D86"/>
    <w:rsid w:val="00645D52"/>
    <w:rsid w:val="00647083"/>
    <w:rsid w:val="0065133B"/>
    <w:rsid w:val="00653E60"/>
    <w:rsid w:val="006556AC"/>
    <w:rsid w:val="00655969"/>
    <w:rsid w:val="00655A3F"/>
    <w:rsid w:val="006602B7"/>
    <w:rsid w:val="006602F1"/>
    <w:rsid w:val="00661A5B"/>
    <w:rsid w:val="006666D7"/>
    <w:rsid w:val="00670ED4"/>
    <w:rsid w:val="00672928"/>
    <w:rsid w:val="00674A86"/>
    <w:rsid w:val="006755CC"/>
    <w:rsid w:val="00675B04"/>
    <w:rsid w:val="006776A7"/>
    <w:rsid w:val="006807F5"/>
    <w:rsid w:val="00682071"/>
    <w:rsid w:val="0068541C"/>
    <w:rsid w:val="00686A19"/>
    <w:rsid w:val="00686DF6"/>
    <w:rsid w:val="0069145F"/>
    <w:rsid w:val="0069232D"/>
    <w:rsid w:val="006943B6"/>
    <w:rsid w:val="00697239"/>
    <w:rsid w:val="006A1E87"/>
    <w:rsid w:val="006A4833"/>
    <w:rsid w:val="006A69C8"/>
    <w:rsid w:val="006B0CF0"/>
    <w:rsid w:val="006B33B4"/>
    <w:rsid w:val="006C0F4B"/>
    <w:rsid w:val="006C1E3A"/>
    <w:rsid w:val="006C2142"/>
    <w:rsid w:val="006C3C89"/>
    <w:rsid w:val="006C79D2"/>
    <w:rsid w:val="006D2112"/>
    <w:rsid w:val="006D2852"/>
    <w:rsid w:val="006D6163"/>
    <w:rsid w:val="006D7A0E"/>
    <w:rsid w:val="006E58B1"/>
    <w:rsid w:val="006F01C4"/>
    <w:rsid w:val="006F3D42"/>
    <w:rsid w:val="006F487B"/>
    <w:rsid w:val="006F4D75"/>
    <w:rsid w:val="006F72EC"/>
    <w:rsid w:val="006F740B"/>
    <w:rsid w:val="006F7F39"/>
    <w:rsid w:val="0070018A"/>
    <w:rsid w:val="00700582"/>
    <w:rsid w:val="00711401"/>
    <w:rsid w:val="007131F7"/>
    <w:rsid w:val="00714B4F"/>
    <w:rsid w:val="00716948"/>
    <w:rsid w:val="00723EE6"/>
    <w:rsid w:val="00726F5D"/>
    <w:rsid w:val="00735279"/>
    <w:rsid w:val="00744A41"/>
    <w:rsid w:val="00752D1E"/>
    <w:rsid w:val="0075377C"/>
    <w:rsid w:val="00754838"/>
    <w:rsid w:val="007638C2"/>
    <w:rsid w:val="00765439"/>
    <w:rsid w:val="00765C80"/>
    <w:rsid w:val="0076778D"/>
    <w:rsid w:val="00767BB0"/>
    <w:rsid w:val="00770924"/>
    <w:rsid w:val="00770BBB"/>
    <w:rsid w:val="00773AD8"/>
    <w:rsid w:val="007758DA"/>
    <w:rsid w:val="00776925"/>
    <w:rsid w:val="00780A41"/>
    <w:rsid w:val="007827C0"/>
    <w:rsid w:val="007876B3"/>
    <w:rsid w:val="007906B7"/>
    <w:rsid w:val="00791DF9"/>
    <w:rsid w:val="00794787"/>
    <w:rsid w:val="0079576D"/>
    <w:rsid w:val="00797B94"/>
    <w:rsid w:val="007A37D8"/>
    <w:rsid w:val="007A63F7"/>
    <w:rsid w:val="007A728C"/>
    <w:rsid w:val="007B2CD5"/>
    <w:rsid w:val="007B3C7A"/>
    <w:rsid w:val="007C03AD"/>
    <w:rsid w:val="007C0FCE"/>
    <w:rsid w:val="007C3D03"/>
    <w:rsid w:val="007C6169"/>
    <w:rsid w:val="007C726A"/>
    <w:rsid w:val="007C7E2E"/>
    <w:rsid w:val="007D1EFA"/>
    <w:rsid w:val="007D5FE4"/>
    <w:rsid w:val="007D7093"/>
    <w:rsid w:val="007D7707"/>
    <w:rsid w:val="007E03D5"/>
    <w:rsid w:val="007E2158"/>
    <w:rsid w:val="007E2FC1"/>
    <w:rsid w:val="007E4E97"/>
    <w:rsid w:val="007E71CC"/>
    <w:rsid w:val="007F11EF"/>
    <w:rsid w:val="007F5EA9"/>
    <w:rsid w:val="007F6F2A"/>
    <w:rsid w:val="00800A41"/>
    <w:rsid w:val="008042D7"/>
    <w:rsid w:val="0080479B"/>
    <w:rsid w:val="00805260"/>
    <w:rsid w:val="00806154"/>
    <w:rsid w:val="00811A13"/>
    <w:rsid w:val="008125A0"/>
    <w:rsid w:val="00813585"/>
    <w:rsid w:val="00820DF3"/>
    <w:rsid w:val="00822AE8"/>
    <w:rsid w:val="00832DB2"/>
    <w:rsid w:val="008340B5"/>
    <w:rsid w:val="00837458"/>
    <w:rsid w:val="00855159"/>
    <w:rsid w:val="008560DE"/>
    <w:rsid w:val="008573CC"/>
    <w:rsid w:val="00861B67"/>
    <w:rsid w:val="0086329D"/>
    <w:rsid w:val="00876D32"/>
    <w:rsid w:val="008778AC"/>
    <w:rsid w:val="008802F1"/>
    <w:rsid w:val="00882AB5"/>
    <w:rsid w:val="008837AA"/>
    <w:rsid w:val="0088525A"/>
    <w:rsid w:val="0088555C"/>
    <w:rsid w:val="008859C2"/>
    <w:rsid w:val="008867CF"/>
    <w:rsid w:val="00887AB2"/>
    <w:rsid w:val="008900DB"/>
    <w:rsid w:val="00891121"/>
    <w:rsid w:val="00893A7E"/>
    <w:rsid w:val="00893FDA"/>
    <w:rsid w:val="008A0D60"/>
    <w:rsid w:val="008A706A"/>
    <w:rsid w:val="008C1387"/>
    <w:rsid w:val="008C2DFB"/>
    <w:rsid w:val="008C4FB8"/>
    <w:rsid w:val="008C682F"/>
    <w:rsid w:val="008D4578"/>
    <w:rsid w:val="008E137A"/>
    <w:rsid w:val="008E2E33"/>
    <w:rsid w:val="008E509B"/>
    <w:rsid w:val="008E551B"/>
    <w:rsid w:val="008E5547"/>
    <w:rsid w:val="008E793D"/>
    <w:rsid w:val="008F4563"/>
    <w:rsid w:val="008F4811"/>
    <w:rsid w:val="008F525A"/>
    <w:rsid w:val="008F659D"/>
    <w:rsid w:val="00901E10"/>
    <w:rsid w:val="009026D4"/>
    <w:rsid w:val="00903AE4"/>
    <w:rsid w:val="00905F08"/>
    <w:rsid w:val="009114E3"/>
    <w:rsid w:val="009122C7"/>
    <w:rsid w:val="00920DBC"/>
    <w:rsid w:val="00922C09"/>
    <w:rsid w:val="0092329D"/>
    <w:rsid w:val="00924AF1"/>
    <w:rsid w:val="0092763E"/>
    <w:rsid w:val="00930A93"/>
    <w:rsid w:val="009316A6"/>
    <w:rsid w:val="00931B8C"/>
    <w:rsid w:val="00936114"/>
    <w:rsid w:val="009400E9"/>
    <w:rsid w:val="00941B9C"/>
    <w:rsid w:val="00946830"/>
    <w:rsid w:val="00947C9A"/>
    <w:rsid w:val="00950AB7"/>
    <w:rsid w:val="009532BE"/>
    <w:rsid w:val="00961021"/>
    <w:rsid w:val="00962779"/>
    <w:rsid w:val="0096387F"/>
    <w:rsid w:val="00963D5C"/>
    <w:rsid w:val="009654EC"/>
    <w:rsid w:val="00965D0B"/>
    <w:rsid w:val="00970E5D"/>
    <w:rsid w:val="009740B9"/>
    <w:rsid w:val="0097772D"/>
    <w:rsid w:val="00981BE5"/>
    <w:rsid w:val="00983300"/>
    <w:rsid w:val="00986F7B"/>
    <w:rsid w:val="00987C54"/>
    <w:rsid w:val="00990284"/>
    <w:rsid w:val="009918D9"/>
    <w:rsid w:val="00996165"/>
    <w:rsid w:val="009A1757"/>
    <w:rsid w:val="009A18A3"/>
    <w:rsid w:val="009A392D"/>
    <w:rsid w:val="009A48D8"/>
    <w:rsid w:val="009A584F"/>
    <w:rsid w:val="009B2BEB"/>
    <w:rsid w:val="009C2D55"/>
    <w:rsid w:val="009C3A57"/>
    <w:rsid w:val="009C3B33"/>
    <w:rsid w:val="009C3B48"/>
    <w:rsid w:val="009D17C3"/>
    <w:rsid w:val="009D3D20"/>
    <w:rsid w:val="009D47C2"/>
    <w:rsid w:val="009E2ED0"/>
    <w:rsid w:val="009E4A46"/>
    <w:rsid w:val="009E51F8"/>
    <w:rsid w:val="009E5CDB"/>
    <w:rsid w:val="009F2649"/>
    <w:rsid w:val="009F2E48"/>
    <w:rsid w:val="009F3378"/>
    <w:rsid w:val="00A003CF"/>
    <w:rsid w:val="00A016F6"/>
    <w:rsid w:val="00A05364"/>
    <w:rsid w:val="00A074D7"/>
    <w:rsid w:val="00A079FE"/>
    <w:rsid w:val="00A114C4"/>
    <w:rsid w:val="00A15793"/>
    <w:rsid w:val="00A17D23"/>
    <w:rsid w:val="00A201FF"/>
    <w:rsid w:val="00A208E1"/>
    <w:rsid w:val="00A20D5A"/>
    <w:rsid w:val="00A22839"/>
    <w:rsid w:val="00A30050"/>
    <w:rsid w:val="00A37927"/>
    <w:rsid w:val="00A45C64"/>
    <w:rsid w:val="00A46852"/>
    <w:rsid w:val="00A51150"/>
    <w:rsid w:val="00A518BE"/>
    <w:rsid w:val="00A521AB"/>
    <w:rsid w:val="00A52428"/>
    <w:rsid w:val="00A52FB6"/>
    <w:rsid w:val="00A54624"/>
    <w:rsid w:val="00A55EDC"/>
    <w:rsid w:val="00A56CD0"/>
    <w:rsid w:val="00A60582"/>
    <w:rsid w:val="00A61D3E"/>
    <w:rsid w:val="00A66A8F"/>
    <w:rsid w:val="00A67680"/>
    <w:rsid w:val="00A715A7"/>
    <w:rsid w:val="00A75E80"/>
    <w:rsid w:val="00A7643E"/>
    <w:rsid w:val="00A809AC"/>
    <w:rsid w:val="00A8216B"/>
    <w:rsid w:val="00A8457D"/>
    <w:rsid w:val="00A92509"/>
    <w:rsid w:val="00A93290"/>
    <w:rsid w:val="00A9649E"/>
    <w:rsid w:val="00A96D0A"/>
    <w:rsid w:val="00A97D61"/>
    <w:rsid w:val="00AA1341"/>
    <w:rsid w:val="00AA55DA"/>
    <w:rsid w:val="00AA57A7"/>
    <w:rsid w:val="00AB16D0"/>
    <w:rsid w:val="00AB2058"/>
    <w:rsid w:val="00AB28F0"/>
    <w:rsid w:val="00AB2C1B"/>
    <w:rsid w:val="00AB5F98"/>
    <w:rsid w:val="00AC2E2A"/>
    <w:rsid w:val="00AC3BF2"/>
    <w:rsid w:val="00AC54AE"/>
    <w:rsid w:val="00AC5C6F"/>
    <w:rsid w:val="00AC717F"/>
    <w:rsid w:val="00AD5483"/>
    <w:rsid w:val="00AD65EE"/>
    <w:rsid w:val="00AE00AE"/>
    <w:rsid w:val="00AE7424"/>
    <w:rsid w:val="00AF00D1"/>
    <w:rsid w:val="00AF0249"/>
    <w:rsid w:val="00AF150F"/>
    <w:rsid w:val="00AF4737"/>
    <w:rsid w:val="00AF7D1C"/>
    <w:rsid w:val="00B02635"/>
    <w:rsid w:val="00B0470A"/>
    <w:rsid w:val="00B102ED"/>
    <w:rsid w:val="00B154EB"/>
    <w:rsid w:val="00B16D74"/>
    <w:rsid w:val="00B17EBC"/>
    <w:rsid w:val="00B20F0D"/>
    <w:rsid w:val="00B232EB"/>
    <w:rsid w:val="00B2364D"/>
    <w:rsid w:val="00B25CEF"/>
    <w:rsid w:val="00B42269"/>
    <w:rsid w:val="00B4787E"/>
    <w:rsid w:val="00B50AC8"/>
    <w:rsid w:val="00B53582"/>
    <w:rsid w:val="00B576C2"/>
    <w:rsid w:val="00B615D9"/>
    <w:rsid w:val="00B6239D"/>
    <w:rsid w:val="00B63F0B"/>
    <w:rsid w:val="00B6426C"/>
    <w:rsid w:val="00B67630"/>
    <w:rsid w:val="00B67A08"/>
    <w:rsid w:val="00B70B18"/>
    <w:rsid w:val="00B70C9F"/>
    <w:rsid w:val="00B722DE"/>
    <w:rsid w:val="00B729EE"/>
    <w:rsid w:val="00B7354F"/>
    <w:rsid w:val="00B74409"/>
    <w:rsid w:val="00B74573"/>
    <w:rsid w:val="00B80DDB"/>
    <w:rsid w:val="00B8170E"/>
    <w:rsid w:val="00B81EE1"/>
    <w:rsid w:val="00B93072"/>
    <w:rsid w:val="00B9392D"/>
    <w:rsid w:val="00BA4757"/>
    <w:rsid w:val="00BA6BF0"/>
    <w:rsid w:val="00BA761E"/>
    <w:rsid w:val="00BA7E48"/>
    <w:rsid w:val="00BB0153"/>
    <w:rsid w:val="00BB2061"/>
    <w:rsid w:val="00BB3FBE"/>
    <w:rsid w:val="00BB4C85"/>
    <w:rsid w:val="00BC070E"/>
    <w:rsid w:val="00BC2F11"/>
    <w:rsid w:val="00BC57E7"/>
    <w:rsid w:val="00BC603D"/>
    <w:rsid w:val="00BD01A4"/>
    <w:rsid w:val="00BD1137"/>
    <w:rsid w:val="00BD3B6B"/>
    <w:rsid w:val="00BD4732"/>
    <w:rsid w:val="00BD4757"/>
    <w:rsid w:val="00BD6E95"/>
    <w:rsid w:val="00BE1248"/>
    <w:rsid w:val="00BE6AE6"/>
    <w:rsid w:val="00BF33CB"/>
    <w:rsid w:val="00BF39F2"/>
    <w:rsid w:val="00C01F2A"/>
    <w:rsid w:val="00C03CE1"/>
    <w:rsid w:val="00C16ADB"/>
    <w:rsid w:val="00C21BF2"/>
    <w:rsid w:val="00C236B3"/>
    <w:rsid w:val="00C3016F"/>
    <w:rsid w:val="00C31922"/>
    <w:rsid w:val="00C31B3D"/>
    <w:rsid w:val="00C31B52"/>
    <w:rsid w:val="00C32EDF"/>
    <w:rsid w:val="00C35400"/>
    <w:rsid w:val="00C405FD"/>
    <w:rsid w:val="00C418AB"/>
    <w:rsid w:val="00C42573"/>
    <w:rsid w:val="00C429B3"/>
    <w:rsid w:val="00C43DDE"/>
    <w:rsid w:val="00C43F8B"/>
    <w:rsid w:val="00C44EF6"/>
    <w:rsid w:val="00C45B27"/>
    <w:rsid w:val="00C47054"/>
    <w:rsid w:val="00C5024A"/>
    <w:rsid w:val="00C50848"/>
    <w:rsid w:val="00C50B04"/>
    <w:rsid w:val="00C519F9"/>
    <w:rsid w:val="00C533C2"/>
    <w:rsid w:val="00C543E1"/>
    <w:rsid w:val="00C569D7"/>
    <w:rsid w:val="00C56EC2"/>
    <w:rsid w:val="00C57107"/>
    <w:rsid w:val="00C62AE7"/>
    <w:rsid w:val="00C62C2D"/>
    <w:rsid w:val="00C63F3F"/>
    <w:rsid w:val="00C64DFE"/>
    <w:rsid w:val="00C664D2"/>
    <w:rsid w:val="00C720B0"/>
    <w:rsid w:val="00C72141"/>
    <w:rsid w:val="00C869C3"/>
    <w:rsid w:val="00C90D31"/>
    <w:rsid w:val="00C9227C"/>
    <w:rsid w:val="00C9557D"/>
    <w:rsid w:val="00C959CD"/>
    <w:rsid w:val="00CA05AD"/>
    <w:rsid w:val="00CA0D0C"/>
    <w:rsid w:val="00CA162B"/>
    <w:rsid w:val="00CA2740"/>
    <w:rsid w:val="00CA3252"/>
    <w:rsid w:val="00CA6CAB"/>
    <w:rsid w:val="00CB1429"/>
    <w:rsid w:val="00CB1499"/>
    <w:rsid w:val="00CB7E32"/>
    <w:rsid w:val="00CC0465"/>
    <w:rsid w:val="00CC12E6"/>
    <w:rsid w:val="00CC2E25"/>
    <w:rsid w:val="00CC69A1"/>
    <w:rsid w:val="00CC7C64"/>
    <w:rsid w:val="00CD07DB"/>
    <w:rsid w:val="00CD08FA"/>
    <w:rsid w:val="00CD0A54"/>
    <w:rsid w:val="00CD0B47"/>
    <w:rsid w:val="00CD4319"/>
    <w:rsid w:val="00CE2810"/>
    <w:rsid w:val="00CE76EE"/>
    <w:rsid w:val="00CF06A3"/>
    <w:rsid w:val="00CF4582"/>
    <w:rsid w:val="00CF4801"/>
    <w:rsid w:val="00CF5F1A"/>
    <w:rsid w:val="00D01017"/>
    <w:rsid w:val="00D010E8"/>
    <w:rsid w:val="00D02C04"/>
    <w:rsid w:val="00D02C42"/>
    <w:rsid w:val="00D06FAF"/>
    <w:rsid w:val="00D1046C"/>
    <w:rsid w:val="00D138E8"/>
    <w:rsid w:val="00D15A45"/>
    <w:rsid w:val="00D20259"/>
    <w:rsid w:val="00D208BA"/>
    <w:rsid w:val="00D21668"/>
    <w:rsid w:val="00D216BC"/>
    <w:rsid w:val="00D2256E"/>
    <w:rsid w:val="00D232D4"/>
    <w:rsid w:val="00D329E6"/>
    <w:rsid w:val="00D32BED"/>
    <w:rsid w:val="00D3561D"/>
    <w:rsid w:val="00D35802"/>
    <w:rsid w:val="00D36D35"/>
    <w:rsid w:val="00D37309"/>
    <w:rsid w:val="00D42F8F"/>
    <w:rsid w:val="00D45ADF"/>
    <w:rsid w:val="00D50C8E"/>
    <w:rsid w:val="00D53B97"/>
    <w:rsid w:val="00D53C2E"/>
    <w:rsid w:val="00D62F88"/>
    <w:rsid w:val="00D642CA"/>
    <w:rsid w:val="00D65545"/>
    <w:rsid w:val="00D7186A"/>
    <w:rsid w:val="00D762C1"/>
    <w:rsid w:val="00D814CB"/>
    <w:rsid w:val="00D81506"/>
    <w:rsid w:val="00D82962"/>
    <w:rsid w:val="00D86519"/>
    <w:rsid w:val="00D87D48"/>
    <w:rsid w:val="00D900DB"/>
    <w:rsid w:val="00D912B0"/>
    <w:rsid w:val="00D92777"/>
    <w:rsid w:val="00D94A64"/>
    <w:rsid w:val="00D971C1"/>
    <w:rsid w:val="00DA07F1"/>
    <w:rsid w:val="00DA2BD6"/>
    <w:rsid w:val="00DA2D7E"/>
    <w:rsid w:val="00DA5091"/>
    <w:rsid w:val="00DA74E0"/>
    <w:rsid w:val="00DA7C56"/>
    <w:rsid w:val="00DB059F"/>
    <w:rsid w:val="00DB6AE5"/>
    <w:rsid w:val="00DB731C"/>
    <w:rsid w:val="00DC34B6"/>
    <w:rsid w:val="00DC46FD"/>
    <w:rsid w:val="00DC73DF"/>
    <w:rsid w:val="00DC7E4D"/>
    <w:rsid w:val="00DD06F4"/>
    <w:rsid w:val="00DD500F"/>
    <w:rsid w:val="00DE360E"/>
    <w:rsid w:val="00DF41AF"/>
    <w:rsid w:val="00DF53E4"/>
    <w:rsid w:val="00DF6A18"/>
    <w:rsid w:val="00E00D3A"/>
    <w:rsid w:val="00E05371"/>
    <w:rsid w:val="00E12454"/>
    <w:rsid w:val="00E1378A"/>
    <w:rsid w:val="00E2136E"/>
    <w:rsid w:val="00E21C23"/>
    <w:rsid w:val="00E23EC8"/>
    <w:rsid w:val="00E25AF8"/>
    <w:rsid w:val="00E26F1F"/>
    <w:rsid w:val="00E3139E"/>
    <w:rsid w:val="00E31A6A"/>
    <w:rsid w:val="00E4185D"/>
    <w:rsid w:val="00E46BDF"/>
    <w:rsid w:val="00E507E7"/>
    <w:rsid w:val="00E51DDA"/>
    <w:rsid w:val="00E52BF8"/>
    <w:rsid w:val="00E52C69"/>
    <w:rsid w:val="00E52E6F"/>
    <w:rsid w:val="00E547DB"/>
    <w:rsid w:val="00E55410"/>
    <w:rsid w:val="00E555BF"/>
    <w:rsid w:val="00E60E8E"/>
    <w:rsid w:val="00E61949"/>
    <w:rsid w:val="00E621E2"/>
    <w:rsid w:val="00E70699"/>
    <w:rsid w:val="00E70DCE"/>
    <w:rsid w:val="00E7519D"/>
    <w:rsid w:val="00E82130"/>
    <w:rsid w:val="00E9281D"/>
    <w:rsid w:val="00E947F7"/>
    <w:rsid w:val="00EA056F"/>
    <w:rsid w:val="00EA2022"/>
    <w:rsid w:val="00EA2A20"/>
    <w:rsid w:val="00EA446A"/>
    <w:rsid w:val="00EA466C"/>
    <w:rsid w:val="00EA4FFC"/>
    <w:rsid w:val="00EA7DC1"/>
    <w:rsid w:val="00EA7FD4"/>
    <w:rsid w:val="00EB5BA2"/>
    <w:rsid w:val="00EB5C28"/>
    <w:rsid w:val="00EB75B4"/>
    <w:rsid w:val="00EC4628"/>
    <w:rsid w:val="00EC6E37"/>
    <w:rsid w:val="00ED35CB"/>
    <w:rsid w:val="00EE0C3F"/>
    <w:rsid w:val="00EE1B6D"/>
    <w:rsid w:val="00EE304A"/>
    <w:rsid w:val="00EE3AFB"/>
    <w:rsid w:val="00EE7F04"/>
    <w:rsid w:val="00EF0D19"/>
    <w:rsid w:val="00EF12DA"/>
    <w:rsid w:val="00EF1577"/>
    <w:rsid w:val="00EF6BD4"/>
    <w:rsid w:val="00F05C18"/>
    <w:rsid w:val="00F07C34"/>
    <w:rsid w:val="00F11FDF"/>
    <w:rsid w:val="00F14810"/>
    <w:rsid w:val="00F157DD"/>
    <w:rsid w:val="00F15F90"/>
    <w:rsid w:val="00F161C4"/>
    <w:rsid w:val="00F21465"/>
    <w:rsid w:val="00F2257A"/>
    <w:rsid w:val="00F32680"/>
    <w:rsid w:val="00F32B19"/>
    <w:rsid w:val="00F331D8"/>
    <w:rsid w:val="00F357AE"/>
    <w:rsid w:val="00F43DAB"/>
    <w:rsid w:val="00F43F3F"/>
    <w:rsid w:val="00F6065C"/>
    <w:rsid w:val="00F60DE3"/>
    <w:rsid w:val="00F611FD"/>
    <w:rsid w:val="00F61EB1"/>
    <w:rsid w:val="00F623E3"/>
    <w:rsid w:val="00F62C8B"/>
    <w:rsid w:val="00F6321B"/>
    <w:rsid w:val="00F65A58"/>
    <w:rsid w:val="00F66901"/>
    <w:rsid w:val="00F67627"/>
    <w:rsid w:val="00F75A89"/>
    <w:rsid w:val="00F802D4"/>
    <w:rsid w:val="00F81A43"/>
    <w:rsid w:val="00F82B08"/>
    <w:rsid w:val="00F91982"/>
    <w:rsid w:val="00F944C3"/>
    <w:rsid w:val="00F95B07"/>
    <w:rsid w:val="00F95D16"/>
    <w:rsid w:val="00FA1153"/>
    <w:rsid w:val="00FA2DA2"/>
    <w:rsid w:val="00FA2E07"/>
    <w:rsid w:val="00FA311A"/>
    <w:rsid w:val="00FA3B3A"/>
    <w:rsid w:val="00FB16A8"/>
    <w:rsid w:val="00FB1FA9"/>
    <w:rsid w:val="00FB27E5"/>
    <w:rsid w:val="00FB4D24"/>
    <w:rsid w:val="00FC068B"/>
    <w:rsid w:val="00FC1AAD"/>
    <w:rsid w:val="00FC3ECE"/>
    <w:rsid w:val="00FC5D69"/>
    <w:rsid w:val="00FD07EF"/>
    <w:rsid w:val="00FD0C9E"/>
    <w:rsid w:val="00FD2E9D"/>
    <w:rsid w:val="00FD72A5"/>
    <w:rsid w:val="00FE0FE8"/>
    <w:rsid w:val="00FE1F64"/>
    <w:rsid w:val="00FE36A8"/>
    <w:rsid w:val="00FE540F"/>
    <w:rsid w:val="00FF4E55"/>
    <w:rsid w:val="00FF56AA"/>
    <w:rsid w:val="00FF5C6A"/>
    <w:rsid w:val="00FF6523"/>
    <w:rsid w:val="00FF65F9"/>
    <w:rsid w:val="00FF6B5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BD783D"/>
  <w15:docId w15:val="{832BB04B-C88E-45BB-9BE4-22D412A4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EndNoteBibliographyTitle">
    <w:name w:val="EndNote Bibliography Title"/>
    <w:basedOn w:val="Normal"/>
    <w:link w:val="EndNoteBibliographyTitleChar"/>
    <w:rsid w:val="00F82B08"/>
    <w:pPr>
      <w:spacing w:after="0"/>
      <w:jc w:val="center"/>
    </w:pPr>
    <w:rPr>
      <w:rFonts w:ascii="Calibri" w:hAnsi="Calibri" w:cs="Calibri"/>
      <w:sz w:val="18"/>
      <w:lang w:val="en-US"/>
    </w:rPr>
  </w:style>
  <w:style w:type="character" w:customStyle="1" w:styleId="EndNoteBibliographyTitleChar">
    <w:name w:val="EndNote Bibliography Title Char"/>
    <w:basedOn w:val="RSCB02ArticleTextChar"/>
    <w:link w:val="EndNoteBibliographyTitle"/>
    <w:rsid w:val="00F82B08"/>
    <w:rPr>
      <w:rFonts w:ascii="Calibri" w:hAnsi="Calibri" w:cs="Calibri"/>
      <w:w w:val="108"/>
      <w:sz w:val="18"/>
      <w:szCs w:val="18"/>
      <w:lang w:val="en-US"/>
    </w:rPr>
  </w:style>
  <w:style w:type="paragraph" w:customStyle="1" w:styleId="EndNoteBibliography">
    <w:name w:val="EndNote Bibliography"/>
    <w:basedOn w:val="Normal"/>
    <w:link w:val="EndNoteBibliographyChar"/>
    <w:rsid w:val="00F82B08"/>
    <w:pPr>
      <w:spacing w:line="240" w:lineRule="auto"/>
      <w:jc w:val="both"/>
    </w:pPr>
    <w:rPr>
      <w:rFonts w:ascii="Calibri" w:hAnsi="Calibri" w:cs="Calibri"/>
      <w:sz w:val="18"/>
      <w:lang w:val="en-US"/>
    </w:rPr>
  </w:style>
  <w:style w:type="character" w:customStyle="1" w:styleId="EndNoteBibliographyChar">
    <w:name w:val="EndNote Bibliography Char"/>
    <w:basedOn w:val="RSCB02ArticleTextChar"/>
    <w:link w:val="EndNoteBibliography"/>
    <w:rsid w:val="00F82B08"/>
    <w:rPr>
      <w:rFonts w:ascii="Calibri" w:hAnsi="Calibri" w:cs="Calibri"/>
      <w:w w:val="108"/>
      <w:sz w:val="18"/>
      <w:szCs w:val="18"/>
      <w:lang w:val="en-US"/>
    </w:rPr>
  </w:style>
  <w:style w:type="character" w:styleId="CommentReference">
    <w:name w:val="annotation reference"/>
    <w:basedOn w:val="DefaultParagraphFont"/>
    <w:uiPriority w:val="99"/>
    <w:semiHidden/>
    <w:unhideWhenUsed/>
    <w:rsid w:val="009C3B48"/>
    <w:rPr>
      <w:sz w:val="16"/>
      <w:szCs w:val="16"/>
    </w:rPr>
  </w:style>
  <w:style w:type="paragraph" w:styleId="CommentText">
    <w:name w:val="annotation text"/>
    <w:basedOn w:val="Normal"/>
    <w:link w:val="CommentTextChar"/>
    <w:uiPriority w:val="99"/>
    <w:semiHidden/>
    <w:unhideWhenUsed/>
    <w:rsid w:val="009C3B48"/>
    <w:pPr>
      <w:spacing w:line="240" w:lineRule="auto"/>
    </w:pPr>
    <w:rPr>
      <w:sz w:val="20"/>
      <w:szCs w:val="20"/>
    </w:rPr>
  </w:style>
  <w:style w:type="character" w:customStyle="1" w:styleId="CommentTextChar">
    <w:name w:val="Comment Text Char"/>
    <w:basedOn w:val="DefaultParagraphFont"/>
    <w:link w:val="CommentText"/>
    <w:uiPriority w:val="99"/>
    <w:semiHidden/>
    <w:rsid w:val="009C3B48"/>
    <w:rPr>
      <w:sz w:val="20"/>
      <w:szCs w:val="20"/>
    </w:rPr>
  </w:style>
  <w:style w:type="paragraph" w:styleId="CommentSubject">
    <w:name w:val="annotation subject"/>
    <w:basedOn w:val="CommentText"/>
    <w:next w:val="CommentText"/>
    <w:link w:val="CommentSubjectChar"/>
    <w:uiPriority w:val="99"/>
    <w:semiHidden/>
    <w:unhideWhenUsed/>
    <w:rsid w:val="009C3B48"/>
    <w:rPr>
      <w:b/>
      <w:bCs/>
    </w:rPr>
  </w:style>
  <w:style w:type="character" w:customStyle="1" w:styleId="CommentSubjectChar">
    <w:name w:val="Comment Subject Char"/>
    <w:basedOn w:val="CommentTextChar"/>
    <w:link w:val="CommentSubject"/>
    <w:uiPriority w:val="99"/>
    <w:semiHidden/>
    <w:rsid w:val="009C3B48"/>
    <w:rPr>
      <w:b/>
      <w:bCs/>
      <w:sz w:val="20"/>
      <w:szCs w:val="20"/>
    </w:rPr>
  </w:style>
  <w:style w:type="character" w:styleId="UnresolvedMention">
    <w:name w:val="Unresolved Mention"/>
    <w:basedOn w:val="DefaultParagraphFont"/>
    <w:uiPriority w:val="99"/>
    <w:semiHidden/>
    <w:unhideWhenUsed/>
    <w:rsid w:val="008F4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734351">
      <w:bodyDiv w:val="1"/>
      <w:marLeft w:val="0"/>
      <w:marRight w:val="0"/>
      <w:marTop w:val="0"/>
      <w:marBottom w:val="0"/>
      <w:divBdr>
        <w:top w:val="none" w:sz="0" w:space="0" w:color="auto"/>
        <w:left w:val="none" w:sz="0" w:space="0" w:color="auto"/>
        <w:bottom w:val="none" w:sz="0" w:space="0" w:color="auto"/>
        <w:right w:val="none" w:sz="0" w:space="0" w:color="auto"/>
      </w:divBdr>
      <w:divsChild>
        <w:div w:id="1212419868">
          <w:marLeft w:val="0"/>
          <w:marRight w:val="0"/>
          <w:marTop w:val="0"/>
          <w:marBottom w:val="0"/>
          <w:divBdr>
            <w:top w:val="none" w:sz="0" w:space="0" w:color="auto"/>
            <w:left w:val="none" w:sz="0" w:space="0" w:color="auto"/>
            <w:bottom w:val="none" w:sz="0" w:space="0" w:color="auto"/>
            <w:right w:val="none" w:sz="0" w:space="0" w:color="auto"/>
          </w:divBdr>
          <w:divsChild>
            <w:div w:id="935402257">
              <w:marLeft w:val="0"/>
              <w:marRight w:val="0"/>
              <w:marTop w:val="0"/>
              <w:marBottom w:val="0"/>
              <w:divBdr>
                <w:top w:val="none" w:sz="0" w:space="0" w:color="auto"/>
                <w:left w:val="none" w:sz="0" w:space="0" w:color="auto"/>
                <w:bottom w:val="none" w:sz="0" w:space="0" w:color="auto"/>
                <w:right w:val="none" w:sz="0" w:space="0" w:color="auto"/>
              </w:divBdr>
              <w:divsChild>
                <w:div w:id="1635520135">
                  <w:marLeft w:val="0"/>
                  <w:marRight w:val="0"/>
                  <w:marTop w:val="0"/>
                  <w:marBottom w:val="0"/>
                  <w:divBdr>
                    <w:top w:val="none" w:sz="0" w:space="0" w:color="auto"/>
                    <w:left w:val="none" w:sz="0" w:space="0" w:color="auto"/>
                    <w:bottom w:val="none" w:sz="0" w:space="0" w:color="auto"/>
                    <w:right w:val="none" w:sz="0" w:space="0" w:color="auto"/>
                  </w:divBdr>
                  <w:divsChild>
                    <w:div w:id="1525435466">
                      <w:marLeft w:val="0"/>
                      <w:marRight w:val="0"/>
                      <w:marTop w:val="0"/>
                      <w:marBottom w:val="0"/>
                      <w:divBdr>
                        <w:top w:val="none" w:sz="0" w:space="0" w:color="auto"/>
                        <w:left w:val="none" w:sz="0" w:space="0" w:color="auto"/>
                        <w:bottom w:val="none" w:sz="0" w:space="0" w:color="auto"/>
                        <w:right w:val="none" w:sz="0" w:space="0" w:color="auto"/>
                      </w:divBdr>
                    </w:div>
                  </w:divsChild>
                </w:div>
                <w:div w:id="1831604196">
                  <w:marLeft w:val="0"/>
                  <w:marRight w:val="0"/>
                  <w:marTop w:val="0"/>
                  <w:marBottom w:val="0"/>
                  <w:divBdr>
                    <w:top w:val="none" w:sz="0" w:space="0" w:color="auto"/>
                    <w:left w:val="none" w:sz="0" w:space="0" w:color="auto"/>
                    <w:bottom w:val="none" w:sz="0" w:space="0" w:color="auto"/>
                    <w:right w:val="none" w:sz="0" w:space="0" w:color="auto"/>
                  </w:divBdr>
                  <w:divsChild>
                    <w:div w:id="125188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262636">
              <w:marLeft w:val="0"/>
              <w:marRight w:val="0"/>
              <w:marTop w:val="0"/>
              <w:marBottom w:val="0"/>
              <w:divBdr>
                <w:top w:val="none" w:sz="0" w:space="0" w:color="auto"/>
                <w:left w:val="none" w:sz="0" w:space="0" w:color="auto"/>
                <w:bottom w:val="none" w:sz="0" w:space="0" w:color="auto"/>
                <w:right w:val="none" w:sz="0" w:space="0" w:color="auto"/>
              </w:divBdr>
              <w:divsChild>
                <w:div w:id="1971354231">
                  <w:marLeft w:val="0"/>
                  <w:marRight w:val="0"/>
                  <w:marTop w:val="0"/>
                  <w:marBottom w:val="0"/>
                  <w:divBdr>
                    <w:top w:val="none" w:sz="0" w:space="0" w:color="auto"/>
                    <w:left w:val="none" w:sz="0" w:space="0" w:color="auto"/>
                    <w:bottom w:val="none" w:sz="0" w:space="0" w:color="auto"/>
                    <w:right w:val="none" w:sz="0" w:space="0" w:color="auto"/>
                  </w:divBdr>
                  <w:divsChild>
                    <w:div w:id="1551764564">
                      <w:marLeft w:val="0"/>
                      <w:marRight w:val="0"/>
                      <w:marTop w:val="0"/>
                      <w:marBottom w:val="0"/>
                      <w:divBdr>
                        <w:top w:val="none" w:sz="0" w:space="0" w:color="auto"/>
                        <w:left w:val="none" w:sz="0" w:space="0" w:color="auto"/>
                        <w:bottom w:val="none" w:sz="0" w:space="0" w:color="auto"/>
                        <w:right w:val="none" w:sz="0" w:space="0" w:color="auto"/>
                      </w:divBdr>
                    </w:div>
                  </w:divsChild>
                </w:div>
                <w:div w:id="824586323">
                  <w:marLeft w:val="0"/>
                  <w:marRight w:val="0"/>
                  <w:marTop w:val="0"/>
                  <w:marBottom w:val="0"/>
                  <w:divBdr>
                    <w:top w:val="none" w:sz="0" w:space="0" w:color="auto"/>
                    <w:left w:val="none" w:sz="0" w:space="0" w:color="auto"/>
                    <w:bottom w:val="none" w:sz="0" w:space="0" w:color="auto"/>
                    <w:right w:val="none" w:sz="0" w:space="0" w:color="auto"/>
                  </w:divBdr>
                  <w:divsChild>
                    <w:div w:id="1475103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761666">
          <w:marLeft w:val="0"/>
          <w:marRight w:val="0"/>
          <w:marTop w:val="0"/>
          <w:marBottom w:val="0"/>
          <w:divBdr>
            <w:top w:val="none" w:sz="0" w:space="0" w:color="auto"/>
            <w:left w:val="none" w:sz="0" w:space="0" w:color="auto"/>
            <w:bottom w:val="none" w:sz="0" w:space="0" w:color="auto"/>
            <w:right w:val="none" w:sz="0" w:space="0" w:color="auto"/>
          </w:divBdr>
          <w:divsChild>
            <w:div w:id="1457526155">
              <w:marLeft w:val="0"/>
              <w:marRight w:val="0"/>
              <w:marTop w:val="0"/>
              <w:marBottom w:val="0"/>
              <w:divBdr>
                <w:top w:val="none" w:sz="0" w:space="0" w:color="auto"/>
                <w:left w:val="none" w:sz="0" w:space="0" w:color="auto"/>
                <w:bottom w:val="none" w:sz="0" w:space="0" w:color="auto"/>
                <w:right w:val="none" w:sz="0" w:space="0" w:color="auto"/>
              </w:divBdr>
              <w:divsChild>
                <w:div w:id="107246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151870158">
      <w:bodyDiv w:val="1"/>
      <w:marLeft w:val="0"/>
      <w:marRight w:val="0"/>
      <w:marTop w:val="0"/>
      <w:marBottom w:val="0"/>
      <w:divBdr>
        <w:top w:val="none" w:sz="0" w:space="0" w:color="auto"/>
        <w:left w:val="none" w:sz="0" w:space="0" w:color="auto"/>
        <w:bottom w:val="none" w:sz="0" w:space="0" w:color="auto"/>
        <w:right w:val="none" w:sz="0" w:space="0" w:color="auto"/>
      </w:divBdr>
      <w:divsChild>
        <w:div w:id="1581326905">
          <w:marLeft w:val="0"/>
          <w:marRight w:val="0"/>
          <w:marTop w:val="0"/>
          <w:marBottom w:val="0"/>
          <w:divBdr>
            <w:top w:val="none" w:sz="0" w:space="0" w:color="auto"/>
            <w:left w:val="none" w:sz="0" w:space="0" w:color="auto"/>
            <w:bottom w:val="none" w:sz="0" w:space="0" w:color="auto"/>
            <w:right w:val="none" w:sz="0" w:space="0" w:color="auto"/>
          </w:divBdr>
          <w:divsChild>
            <w:div w:id="1158569439">
              <w:marLeft w:val="0"/>
              <w:marRight w:val="0"/>
              <w:marTop w:val="0"/>
              <w:marBottom w:val="0"/>
              <w:divBdr>
                <w:top w:val="none" w:sz="0" w:space="0" w:color="auto"/>
                <w:left w:val="none" w:sz="0" w:space="0" w:color="auto"/>
                <w:bottom w:val="none" w:sz="0" w:space="0" w:color="auto"/>
                <w:right w:val="none" w:sz="0" w:space="0" w:color="auto"/>
              </w:divBdr>
              <w:divsChild>
                <w:div w:id="100112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91653">
      <w:bodyDiv w:val="1"/>
      <w:marLeft w:val="0"/>
      <w:marRight w:val="0"/>
      <w:marTop w:val="0"/>
      <w:marBottom w:val="0"/>
      <w:divBdr>
        <w:top w:val="none" w:sz="0" w:space="0" w:color="auto"/>
        <w:left w:val="none" w:sz="0" w:space="0" w:color="auto"/>
        <w:bottom w:val="none" w:sz="0" w:space="0" w:color="auto"/>
        <w:right w:val="none" w:sz="0" w:space="0" w:color="auto"/>
      </w:divBdr>
    </w:div>
    <w:div w:id="171841860">
      <w:bodyDiv w:val="1"/>
      <w:marLeft w:val="0"/>
      <w:marRight w:val="0"/>
      <w:marTop w:val="0"/>
      <w:marBottom w:val="0"/>
      <w:divBdr>
        <w:top w:val="none" w:sz="0" w:space="0" w:color="auto"/>
        <w:left w:val="none" w:sz="0" w:space="0" w:color="auto"/>
        <w:bottom w:val="none" w:sz="0" w:space="0" w:color="auto"/>
        <w:right w:val="none" w:sz="0" w:space="0" w:color="auto"/>
      </w:divBdr>
      <w:divsChild>
        <w:div w:id="965431448">
          <w:marLeft w:val="0"/>
          <w:marRight w:val="0"/>
          <w:marTop w:val="0"/>
          <w:marBottom w:val="0"/>
          <w:divBdr>
            <w:top w:val="none" w:sz="0" w:space="0" w:color="auto"/>
            <w:left w:val="none" w:sz="0" w:space="0" w:color="auto"/>
            <w:bottom w:val="none" w:sz="0" w:space="0" w:color="auto"/>
            <w:right w:val="none" w:sz="0" w:space="0" w:color="auto"/>
          </w:divBdr>
          <w:divsChild>
            <w:div w:id="443501004">
              <w:marLeft w:val="0"/>
              <w:marRight w:val="0"/>
              <w:marTop w:val="0"/>
              <w:marBottom w:val="0"/>
              <w:divBdr>
                <w:top w:val="none" w:sz="0" w:space="0" w:color="auto"/>
                <w:left w:val="none" w:sz="0" w:space="0" w:color="auto"/>
                <w:bottom w:val="none" w:sz="0" w:space="0" w:color="auto"/>
                <w:right w:val="none" w:sz="0" w:space="0" w:color="auto"/>
              </w:divBdr>
              <w:divsChild>
                <w:div w:id="668630422">
                  <w:marLeft w:val="0"/>
                  <w:marRight w:val="0"/>
                  <w:marTop w:val="0"/>
                  <w:marBottom w:val="0"/>
                  <w:divBdr>
                    <w:top w:val="none" w:sz="0" w:space="0" w:color="auto"/>
                    <w:left w:val="none" w:sz="0" w:space="0" w:color="auto"/>
                    <w:bottom w:val="none" w:sz="0" w:space="0" w:color="auto"/>
                    <w:right w:val="none" w:sz="0" w:space="0" w:color="auto"/>
                  </w:divBdr>
                  <w:divsChild>
                    <w:div w:id="21207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54420">
      <w:bodyDiv w:val="1"/>
      <w:marLeft w:val="0"/>
      <w:marRight w:val="0"/>
      <w:marTop w:val="0"/>
      <w:marBottom w:val="0"/>
      <w:divBdr>
        <w:top w:val="none" w:sz="0" w:space="0" w:color="auto"/>
        <w:left w:val="none" w:sz="0" w:space="0" w:color="auto"/>
        <w:bottom w:val="none" w:sz="0" w:space="0" w:color="auto"/>
        <w:right w:val="none" w:sz="0" w:space="0" w:color="auto"/>
      </w:divBdr>
    </w:div>
    <w:div w:id="244192685">
      <w:bodyDiv w:val="1"/>
      <w:marLeft w:val="0"/>
      <w:marRight w:val="0"/>
      <w:marTop w:val="0"/>
      <w:marBottom w:val="0"/>
      <w:divBdr>
        <w:top w:val="none" w:sz="0" w:space="0" w:color="auto"/>
        <w:left w:val="none" w:sz="0" w:space="0" w:color="auto"/>
        <w:bottom w:val="none" w:sz="0" w:space="0" w:color="auto"/>
        <w:right w:val="none" w:sz="0" w:space="0" w:color="auto"/>
      </w:divBdr>
      <w:divsChild>
        <w:div w:id="557546655">
          <w:marLeft w:val="0"/>
          <w:marRight w:val="0"/>
          <w:marTop w:val="0"/>
          <w:marBottom w:val="0"/>
          <w:divBdr>
            <w:top w:val="none" w:sz="0" w:space="0" w:color="auto"/>
            <w:left w:val="none" w:sz="0" w:space="0" w:color="auto"/>
            <w:bottom w:val="none" w:sz="0" w:space="0" w:color="auto"/>
            <w:right w:val="none" w:sz="0" w:space="0" w:color="auto"/>
          </w:divBdr>
          <w:divsChild>
            <w:div w:id="382410194">
              <w:marLeft w:val="0"/>
              <w:marRight w:val="0"/>
              <w:marTop w:val="0"/>
              <w:marBottom w:val="0"/>
              <w:divBdr>
                <w:top w:val="none" w:sz="0" w:space="0" w:color="auto"/>
                <w:left w:val="none" w:sz="0" w:space="0" w:color="auto"/>
                <w:bottom w:val="none" w:sz="0" w:space="0" w:color="auto"/>
                <w:right w:val="none" w:sz="0" w:space="0" w:color="auto"/>
              </w:divBdr>
              <w:divsChild>
                <w:div w:id="636841017">
                  <w:marLeft w:val="0"/>
                  <w:marRight w:val="0"/>
                  <w:marTop w:val="0"/>
                  <w:marBottom w:val="0"/>
                  <w:divBdr>
                    <w:top w:val="none" w:sz="0" w:space="0" w:color="auto"/>
                    <w:left w:val="none" w:sz="0" w:space="0" w:color="auto"/>
                    <w:bottom w:val="none" w:sz="0" w:space="0" w:color="auto"/>
                    <w:right w:val="none" w:sz="0" w:space="0" w:color="auto"/>
                  </w:divBdr>
                  <w:divsChild>
                    <w:div w:id="1706325728">
                      <w:marLeft w:val="0"/>
                      <w:marRight w:val="0"/>
                      <w:marTop w:val="0"/>
                      <w:marBottom w:val="0"/>
                      <w:divBdr>
                        <w:top w:val="none" w:sz="0" w:space="0" w:color="auto"/>
                        <w:left w:val="none" w:sz="0" w:space="0" w:color="auto"/>
                        <w:bottom w:val="none" w:sz="0" w:space="0" w:color="auto"/>
                        <w:right w:val="none" w:sz="0" w:space="0" w:color="auto"/>
                      </w:divBdr>
                    </w:div>
                  </w:divsChild>
                </w:div>
                <w:div w:id="939024184">
                  <w:marLeft w:val="0"/>
                  <w:marRight w:val="0"/>
                  <w:marTop w:val="0"/>
                  <w:marBottom w:val="0"/>
                  <w:divBdr>
                    <w:top w:val="none" w:sz="0" w:space="0" w:color="auto"/>
                    <w:left w:val="none" w:sz="0" w:space="0" w:color="auto"/>
                    <w:bottom w:val="none" w:sz="0" w:space="0" w:color="auto"/>
                    <w:right w:val="none" w:sz="0" w:space="0" w:color="auto"/>
                  </w:divBdr>
                  <w:divsChild>
                    <w:div w:id="168593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291697">
              <w:marLeft w:val="0"/>
              <w:marRight w:val="0"/>
              <w:marTop w:val="0"/>
              <w:marBottom w:val="0"/>
              <w:divBdr>
                <w:top w:val="none" w:sz="0" w:space="0" w:color="auto"/>
                <w:left w:val="none" w:sz="0" w:space="0" w:color="auto"/>
                <w:bottom w:val="none" w:sz="0" w:space="0" w:color="auto"/>
                <w:right w:val="none" w:sz="0" w:space="0" w:color="auto"/>
              </w:divBdr>
              <w:divsChild>
                <w:div w:id="239103386">
                  <w:marLeft w:val="0"/>
                  <w:marRight w:val="0"/>
                  <w:marTop w:val="0"/>
                  <w:marBottom w:val="0"/>
                  <w:divBdr>
                    <w:top w:val="none" w:sz="0" w:space="0" w:color="auto"/>
                    <w:left w:val="none" w:sz="0" w:space="0" w:color="auto"/>
                    <w:bottom w:val="none" w:sz="0" w:space="0" w:color="auto"/>
                    <w:right w:val="none" w:sz="0" w:space="0" w:color="auto"/>
                  </w:divBdr>
                  <w:divsChild>
                    <w:div w:id="613514636">
                      <w:marLeft w:val="0"/>
                      <w:marRight w:val="0"/>
                      <w:marTop w:val="0"/>
                      <w:marBottom w:val="0"/>
                      <w:divBdr>
                        <w:top w:val="none" w:sz="0" w:space="0" w:color="auto"/>
                        <w:left w:val="none" w:sz="0" w:space="0" w:color="auto"/>
                        <w:bottom w:val="none" w:sz="0" w:space="0" w:color="auto"/>
                        <w:right w:val="none" w:sz="0" w:space="0" w:color="auto"/>
                      </w:divBdr>
                    </w:div>
                  </w:divsChild>
                </w:div>
                <w:div w:id="772434540">
                  <w:marLeft w:val="0"/>
                  <w:marRight w:val="0"/>
                  <w:marTop w:val="0"/>
                  <w:marBottom w:val="0"/>
                  <w:divBdr>
                    <w:top w:val="none" w:sz="0" w:space="0" w:color="auto"/>
                    <w:left w:val="none" w:sz="0" w:space="0" w:color="auto"/>
                    <w:bottom w:val="none" w:sz="0" w:space="0" w:color="auto"/>
                    <w:right w:val="none" w:sz="0" w:space="0" w:color="auto"/>
                  </w:divBdr>
                  <w:divsChild>
                    <w:div w:id="141770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165553">
          <w:marLeft w:val="0"/>
          <w:marRight w:val="0"/>
          <w:marTop w:val="0"/>
          <w:marBottom w:val="0"/>
          <w:divBdr>
            <w:top w:val="none" w:sz="0" w:space="0" w:color="auto"/>
            <w:left w:val="none" w:sz="0" w:space="0" w:color="auto"/>
            <w:bottom w:val="none" w:sz="0" w:space="0" w:color="auto"/>
            <w:right w:val="none" w:sz="0" w:space="0" w:color="auto"/>
          </w:divBdr>
          <w:divsChild>
            <w:div w:id="1187675886">
              <w:marLeft w:val="0"/>
              <w:marRight w:val="0"/>
              <w:marTop w:val="0"/>
              <w:marBottom w:val="0"/>
              <w:divBdr>
                <w:top w:val="none" w:sz="0" w:space="0" w:color="auto"/>
                <w:left w:val="none" w:sz="0" w:space="0" w:color="auto"/>
                <w:bottom w:val="none" w:sz="0" w:space="0" w:color="auto"/>
                <w:right w:val="none" w:sz="0" w:space="0" w:color="auto"/>
              </w:divBdr>
              <w:divsChild>
                <w:div w:id="36649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18314734">
      <w:bodyDiv w:val="1"/>
      <w:marLeft w:val="0"/>
      <w:marRight w:val="0"/>
      <w:marTop w:val="0"/>
      <w:marBottom w:val="0"/>
      <w:divBdr>
        <w:top w:val="none" w:sz="0" w:space="0" w:color="auto"/>
        <w:left w:val="none" w:sz="0" w:space="0" w:color="auto"/>
        <w:bottom w:val="none" w:sz="0" w:space="0" w:color="auto"/>
        <w:right w:val="none" w:sz="0" w:space="0" w:color="auto"/>
      </w:divBdr>
      <w:divsChild>
        <w:div w:id="330838310">
          <w:marLeft w:val="0"/>
          <w:marRight w:val="0"/>
          <w:marTop w:val="0"/>
          <w:marBottom w:val="0"/>
          <w:divBdr>
            <w:top w:val="none" w:sz="0" w:space="0" w:color="auto"/>
            <w:left w:val="none" w:sz="0" w:space="0" w:color="auto"/>
            <w:bottom w:val="none" w:sz="0" w:space="0" w:color="auto"/>
            <w:right w:val="none" w:sz="0" w:space="0" w:color="auto"/>
          </w:divBdr>
          <w:divsChild>
            <w:div w:id="2090611019">
              <w:marLeft w:val="0"/>
              <w:marRight w:val="0"/>
              <w:marTop w:val="0"/>
              <w:marBottom w:val="0"/>
              <w:divBdr>
                <w:top w:val="none" w:sz="0" w:space="0" w:color="auto"/>
                <w:left w:val="none" w:sz="0" w:space="0" w:color="auto"/>
                <w:bottom w:val="none" w:sz="0" w:space="0" w:color="auto"/>
                <w:right w:val="none" w:sz="0" w:space="0" w:color="auto"/>
              </w:divBdr>
              <w:divsChild>
                <w:div w:id="1305428733">
                  <w:marLeft w:val="0"/>
                  <w:marRight w:val="0"/>
                  <w:marTop w:val="0"/>
                  <w:marBottom w:val="0"/>
                  <w:divBdr>
                    <w:top w:val="none" w:sz="0" w:space="0" w:color="auto"/>
                    <w:left w:val="none" w:sz="0" w:space="0" w:color="auto"/>
                    <w:bottom w:val="none" w:sz="0" w:space="0" w:color="auto"/>
                    <w:right w:val="none" w:sz="0" w:space="0" w:color="auto"/>
                  </w:divBdr>
                  <w:divsChild>
                    <w:div w:id="200357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50251800">
      <w:bodyDiv w:val="1"/>
      <w:marLeft w:val="0"/>
      <w:marRight w:val="0"/>
      <w:marTop w:val="0"/>
      <w:marBottom w:val="0"/>
      <w:divBdr>
        <w:top w:val="none" w:sz="0" w:space="0" w:color="auto"/>
        <w:left w:val="none" w:sz="0" w:space="0" w:color="auto"/>
        <w:bottom w:val="none" w:sz="0" w:space="0" w:color="auto"/>
        <w:right w:val="none" w:sz="0" w:space="0" w:color="auto"/>
      </w:divBdr>
    </w:div>
    <w:div w:id="461002259">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558519059">
      <w:bodyDiv w:val="1"/>
      <w:marLeft w:val="0"/>
      <w:marRight w:val="0"/>
      <w:marTop w:val="0"/>
      <w:marBottom w:val="0"/>
      <w:divBdr>
        <w:top w:val="none" w:sz="0" w:space="0" w:color="auto"/>
        <w:left w:val="none" w:sz="0" w:space="0" w:color="auto"/>
        <w:bottom w:val="none" w:sz="0" w:space="0" w:color="auto"/>
        <w:right w:val="none" w:sz="0" w:space="0" w:color="auto"/>
      </w:divBdr>
      <w:divsChild>
        <w:div w:id="192158706">
          <w:marLeft w:val="0"/>
          <w:marRight w:val="0"/>
          <w:marTop w:val="0"/>
          <w:marBottom w:val="0"/>
          <w:divBdr>
            <w:top w:val="none" w:sz="0" w:space="0" w:color="auto"/>
            <w:left w:val="none" w:sz="0" w:space="0" w:color="auto"/>
            <w:bottom w:val="none" w:sz="0" w:space="0" w:color="auto"/>
            <w:right w:val="none" w:sz="0" w:space="0" w:color="auto"/>
          </w:divBdr>
          <w:divsChild>
            <w:div w:id="1740399146">
              <w:marLeft w:val="0"/>
              <w:marRight w:val="0"/>
              <w:marTop w:val="0"/>
              <w:marBottom w:val="0"/>
              <w:divBdr>
                <w:top w:val="none" w:sz="0" w:space="0" w:color="auto"/>
                <w:left w:val="none" w:sz="0" w:space="0" w:color="auto"/>
                <w:bottom w:val="none" w:sz="0" w:space="0" w:color="auto"/>
                <w:right w:val="none" w:sz="0" w:space="0" w:color="auto"/>
              </w:divBdr>
              <w:divsChild>
                <w:div w:id="79352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773294">
      <w:bodyDiv w:val="1"/>
      <w:marLeft w:val="0"/>
      <w:marRight w:val="0"/>
      <w:marTop w:val="0"/>
      <w:marBottom w:val="0"/>
      <w:divBdr>
        <w:top w:val="none" w:sz="0" w:space="0" w:color="auto"/>
        <w:left w:val="none" w:sz="0" w:space="0" w:color="auto"/>
        <w:bottom w:val="none" w:sz="0" w:space="0" w:color="auto"/>
        <w:right w:val="none" w:sz="0" w:space="0" w:color="auto"/>
      </w:divBdr>
      <w:divsChild>
        <w:div w:id="3632837">
          <w:marLeft w:val="0"/>
          <w:marRight w:val="0"/>
          <w:marTop w:val="0"/>
          <w:marBottom w:val="0"/>
          <w:divBdr>
            <w:top w:val="none" w:sz="0" w:space="0" w:color="auto"/>
            <w:left w:val="none" w:sz="0" w:space="0" w:color="auto"/>
            <w:bottom w:val="none" w:sz="0" w:space="0" w:color="auto"/>
            <w:right w:val="none" w:sz="0" w:space="0" w:color="auto"/>
          </w:divBdr>
          <w:divsChild>
            <w:div w:id="826092987">
              <w:marLeft w:val="0"/>
              <w:marRight w:val="0"/>
              <w:marTop w:val="0"/>
              <w:marBottom w:val="0"/>
              <w:divBdr>
                <w:top w:val="none" w:sz="0" w:space="0" w:color="auto"/>
                <w:left w:val="none" w:sz="0" w:space="0" w:color="auto"/>
                <w:bottom w:val="none" w:sz="0" w:space="0" w:color="auto"/>
                <w:right w:val="none" w:sz="0" w:space="0" w:color="auto"/>
              </w:divBdr>
              <w:divsChild>
                <w:div w:id="1190681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707756">
      <w:bodyDiv w:val="1"/>
      <w:marLeft w:val="0"/>
      <w:marRight w:val="0"/>
      <w:marTop w:val="0"/>
      <w:marBottom w:val="0"/>
      <w:divBdr>
        <w:top w:val="none" w:sz="0" w:space="0" w:color="auto"/>
        <w:left w:val="none" w:sz="0" w:space="0" w:color="auto"/>
        <w:bottom w:val="none" w:sz="0" w:space="0" w:color="auto"/>
        <w:right w:val="none" w:sz="0" w:space="0" w:color="auto"/>
      </w:divBdr>
    </w:div>
    <w:div w:id="612369817">
      <w:bodyDiv w:val="1"/>
      <w:marLeft w:val="0"/>
      <w:marRight w:val="0"/>
      <w:marTop w:val="0"/>
      <w:marBottom w:val="0"/>
      <w:divBdr>
        <w:top w:val="none" w:sz="0" w:space="0" w:color="auto"/>
        <w:left w:val="none" w:sz="0" w:space="0" w:color="auto"/>
        <w:bottom w:val="none" w:sz="0" w:space="0" w:color="auto"/>
        <w:right w:val="none" w:sz="0" w:space="0" w:color="auto"/>
      </w:divBdr>
      <w:divsChild>
        <w:div w:id="849833986">
          <w:marLeft w:val="0"/>
          <w:marRight w:val="0"/>
          <w:marTop w:val="0"/>
          <w:marBottom w:val="0"/>
          <w:divBdr>
            <w:top w:val="none" w:sz="0" w:space="0" w:color="auto"/>
            <w:left w:val="none" w:sz="0" w:space="0" w:color="auto"/>
            <w:bottom w:val="none" w:sz="0" w:space="0" w:color="auto"/>
            <w:right w:val="none" w:sz="0" w:space="0" w:color="auto"/>
          </w:divBdr>
          <w:divsChild>
            <w:div w:id="528761582">
              <w:marLeft w:val="0"/>
              <w:marRight w:val="0"/>
              <w:marTop w:val="0"/>
              <w:marBottom w:val="0"/>
              <w:divBdr>
                <w:top w:val="none" w:sz="0" w:space="0" w:color="auto"/>
                <w:left w:val="none" w:sz="0" w:space="0" w:color="auto"/>
                <w:bottom w:val="none" w:sz="0" w:space="0" w:color="auto"/>
                <w:right w:val="none" w:sz="0" w:space="0" w:color="auto"/>
              </w:divBdr>
              <w:divsChild>
                <w:div w:id="77918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01249198">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722214107">
      <w:bodyDiv w:val="1"/>
      <w:marLeft w:val="0"/>
      <w:marRight w:val="0"/>
      <w:marTop w:val="0"/>
      <w:marBottom w:val="0"/>
      <w:divBdr>
        <w:top w:val="none" w:sz="0" w:space="0" w:color="auto"/>
        <w:left w:val="none" w:sz="0" w:space="0" w:color="auto"/>
        <w:bottom w:val="none" w:sz="0" w:space="0" w:color="auto"/>
        <w:right w:val="none" w:sz="0" w:space="0" w:color="auto"/>
      </w:divBdr>
    </w:div>
    <w:div w:id="798568592">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841049138">
      <w:bodyDiv w:val="1"/>
      <w:marLeft w:val="0"/>
      <w:marRight w:val="0"/>
      <w:marTop w:val="0"/>
      <w:marBottom w:val="0"/>
      <w:divBdr>
        <w:top w:val="none" w:sz="0" w:space="0" w:color="auto"/>
        <w:left w:val="none" w:sz="0" w:space="0" w:color="auto"/>
        <w:bottom w:val="none" w:sz="0" w:space="0" w:color="auto"/>
        <w:right w:val="none" w:sz="0" w:space="0" w:color="auto"/>
      </w:divBdr>
      <w:divsChild>
        <w:div w:id="1503886830">
          <w:marLeft w:val="0"/>
          <w:marRight w:val="0"/>
          <w:marTop w:val="0"/>
          <w:marBottom w:val="0"/>
          <w:divBdr>
            <w:top w:val="none" w:sz="0" w:space="0" w:color="auto"/>
            <w:left w:val="none" w:sz="0" w:space="0" w:color="auto"/>
            <w:bottom w:val="none" w:sz="0" w:space="0" w:color="auto"/>
            <w:right w:val="none" w:sz="0" w:space="0" w:color="auto"/>
          </w:divBdr>
          <w:divsChild>
            <w:div w:id="284850370">
              <w:marLeft w:val="0"/>
              <w:marRight w:val="0"/>
              <w:marTop w:val="0"/>
              <w:marBottom w:val="0"/>
              <w:divBdr>
                <w:top w:val="none" w:sz="0" w:space="0" w:color="auto"/>
                <w:left w:val="none" w:sz="0" w:space="0" w:color="auto"/>
                <w:bottom w:val="none" w:sz="0" w:space="0" w:color="auto"/>
                <w:right w:val="none" w:sz="0" w:space="0" w:color="auto"/>
              </w:divBdr>
              <w:divsChild>
                <w:div w:id="715275535">
                  <w:marLeft w:val="0"/>
                  <w:marRight w:val="0"/>
                  <w:marTop w:val="0"/>
                  <w:marBottom w:val="0"/>
                  <w:divBdr>
                    <w:top w:val="none" w:sz="0" w:space="0" w:color="auto"/>
                    <w:left w:val="none" w:sz="0" w:space="0" w:color="auto"/>
                    <w:bottom w:val="none" w:sz="0" w:space="0" w:color="auto"/>
                    <w:right w:val="none" w:sz="0" w:space="0" w:color="auto"/>
                  </w:divBdr>
                  <w:divsChild>
                    <w:div w:id="94164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403896">
      <w:bodyDiv w:val="1"/>
      <w:marLeft w:val="0"/>
      <w:marRight w:val="0"/>
      <w:marTop w:val="0"/>
      <w:marBottom w:val="0"/>
      <w:divBdr>
        <w:top w:val="none" w:sz="0" w:space="0" w:color="auto"/>
        <w:left w:val="none" w:sz="0" w:space="0" w:color="auto"/>
        <w:bottom w:val="none" w:sz="0" w:space="0" w:color="auto"/>
        <w:right w:val="none" w:sz="0" w:space="0" w:color="auto"/>
      </w:divBdr>
    </w:div>
    <w:div w:id="855389684">
      <w:bodyDiv w:val="1"/>
      <w:marLeft w:val="0"/>
      <w:marRight w:val="0"/>
      <w:marTop w:val="0"/>
      <w:marBottom w:val="0"/>
      <w:divBdr>
        <w:top w:val="none" w:sz="0" w:space="0" w:color="auto"/>
        <w:left w:val="none" w:sz="0" w:space="0" w:color="auto"/>
        <w:bottom w:val="none" w:sz="0" w:space="0" w:color="auto"/>
        <w:right w:val="none" w:sz="0" w:space="0" w:color="auto"/>
      </w:divBdr>
      <w:divsChild>
        <w:div w:id="1244951872">
          <w:marLeft w:val="0"/>
          <w:marRight w:val="0"/>
          <w:marTop w:val="0"/>
          <w:marBottom w:val="0"/>
          <w:divBdr>
            <w:top w:val="none" w:sz="0" w:space="0" w:color="auto"/>
            <w:left w:val="none" w:sz="0" w:space="0" w:color="auto"/>
            <w:bottom w:val="none" w:sz="0" w:space="0" w:color="auto"/>
            <w:right w:val="none" w:sz="0" w:space="0" w:color="auto"/>
          </w:divBdr>
          <w:divsChild>
            <w:div w:id="56517274">
              <w:marLeft w:val="0"/>
              <w:marRight w:val="0"/>
              <w:marTop w:val="0"/>
              <w:marBottom w:val="0"/>
              <w:divBdr>
                <w:top w:val="none" w:sz="0" w:space="0" w:color="auto"/>
                <w:left w:val="none" w:sz="0" w:space="0" w:color="auto"/>
                <w:bottom w:val="none" w:sz="0" w:space="0" w:color="auto"/>
                <w:right w:val="none" w:sz="0" w:space="0" w:color="auto"/>
              </w:divBdr>
              <w:divsChild>
                <w:div w:id="868102518">
                  <w:marLeft w:val="0"/>
                  <w:marRight w:val="0"/>
                  <w:marTop w:val="0"/>
                  <w:marBottom w:val="0"/>
                  <w:divBdr>
                    <w:top w:val="none" w:sz="0" w:space="0" w:color="auto"/>
                    <w:left w:val="none" w:sz="0" w:space="0" w:color="auto"/>
                    <w:bottom w:val="none" w:sz="0" w:space="0" w:color="auto"/>
                    <w:right w:val="none" w:sz="0" w:space="0" w:color="auto"/>
                  </w:divBdr>
                  <w:divsChild>
                    <w:div w:id="110730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954489">
      <w:bodyDiv w:val="1"/>
      <w:marLeft w:val="0"/>
      <w:marRight w:val="0"/>
      <w:marTop w:val="0"/>
      <w:marBottom w:val="0"/>
      <w:divBdr>
        <w:top w:val="none" w:sz="0" w:space="0" w:color="auto"/>
        <w:left w:val="none" w:sz="0" w:space="0" w:color="auto"/>
        <w:bottom w:val="none" w:sz="0" w:space="0" w:color="auto"/>
        <w:right w:val="none" w:sz="0" w:space="0" w:color="auto"/>
      </w:divBdr>
      <w:divsChild>
        <w:div w:id="1265260458">
          <w:marLeft w:val="0"/>
          <w:marRight w:val="0"/>
          <w:marTop w:val="0"/>
          <w:marBottom w:val="0"/>
          <w:divBdr>
            <w:top w:val="none" w:sz="0" w:space="0" w:color="auto"/>
            <w:left w:val="none" w:sz="0" w:space="0" w:color="auto"/>
            <w:bottom w:val="none" w:sz="0" w:space="0" w:color="auto"/>
            <w:right w:val="none" w:sz="0" w:space="0" w:color="auto"/>
          </w:divBdr>
          <w:divsChild>
            <w:div w:id="489251041">
              <w:marLeft w:val="0"/>
              <w:marRight w:val="0"/>
              <w:marTop w:val="0"/>
              <w:marBottom w:val="0"/>
              <w:divBdr>
                <w:top w:val="none" w:sz="0" w:space="0" w:color="auto"/>
                <w:left w:val="none" w:sz="0" w:space="0" w:color="auto"/>
                <w:bottom w:val="none" w:sz="0" w:space="0" w:color="auto"/>
                <w:right w:val="none" w:sz="0" w:space="0" w:color="auto"/>
              </w:divBdr>
              <w:divsChild>
                <w:div w:id="183055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931480">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123842884">
      <w:bodyDiv w:val="1"/>
      <w:marLeft w:val="0"/>
      <w:marRight w:val="0"/>
      <w:marTop w:val="0"/>
      <w:marBottom w:val="0"/>
      <w:divBdr>
        <w:top w:val="none" w:sz="0" w:space="0" w:color="auto"/>
        <w:left w:val="none" w:sz="0" w:space="0" w:color="auto"/>
        <w:bottom w:val="none" w:sz="0" w:space="0" w:color="auto"/>
        <w:right w:val="none" w:sz="0" w:space="0" w:color="auto"/>
      </w:divBdr>
    </w:div>
    <w:div w:id="1302003921">
      <w:bodyDiv w:val="1"/>
      <w:marLeft w:val="0"/>
      <w:marRight w:val="0"/>
      <w:marTop w:val="0"/>
      <w:marBottom w:val="0"/>
      <w:divBdr>
        <w:top w:val="none" w:sz="0" w:space="0" w:color="auto"/>
        <w:left w:val="none" w:sz="0" w:space="0" w:color="auto"/>
        <w:bottom w:val="none" w:sz="0" w:space="0" w:color="auto"/>
        <w:right w:val="none" w:sz="0" w:space="0" w:color="auto"/>
      </w:divBdr>
      <w:divsChild>
        <w:div w:id="563612828">
          <w:marLeft w:val="0"/>
          <w:marRight w:val="0"/>
          <w:marTop w:val="0"/>
          <w:marBottom w:val="0"/>
          <w:divBdr>
            <w:top w:val="none" w:sz="0" w:space="0" w:color="auto"/>
            <w:left w:val="none" w:sz="0" w:space="0" w:color="auto"/>
            <w:bottom w:val="none" w:sz="0" w:space="0" w:color="auto"/>
            <w:right w:val="none" w:sz="0" w:space="0" w:color="auto"/>
          </w:divBdr>
          <w:divsChild>
            <w:div w:id="1397972049">
              <w:marLeft w:val="0"/>
              <w:marRight w:val="0"/>
              <w:marTop w:val="0"/>
              <w:marBottom w:val="0"/>
              <w:divBdr>
                <w:top w:val="none" w:sz="0" w:space="0" w:color="auto"/>
                <w:left w:val="none" w:sz="0" w:space="0" w:color="auto"/>
                <w:bottom w:val="none" w:sz="0" w:space="0" w:color="auto"/>
                <w:right w:val="none" w:sz="0" w:space="0" w:color="auto"/>
              </w:divBdr>
              <w:divsChild>
                <w:div w:id="114473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008830">
      <w:bodyDiv w:val="1"/>
      <w:marLeft w:val="0"/>
      <w:marRight w:val="0"/>
      <w:marTop w:val="0"/>
      <w:marBottom w:val="0"/>
      <w:divBdr>
        <w:top w:val="none" w:sz="0" w:space="0" w:color="auto"/>
        <w:left w:val="none" w:sz="0" w:space="0" w:color="auto"/>
        <w:bottom w:val="none" w:sz="0" w:space="0" w:color="auto"/>
        <w:right w:val="none" w:sz="0" w:space="0" w:color="auto"/>
      </w:divBdr>
      <w:divsChild>
        <w:div w:id="1312716537">
          <w:marLeft w:val="0"/>
          <w:marRight w:val="0"/>
          <w:marTop w:val="0"/>
          <w:marBottom w:val="0"/>
          <w:divBdr>
            <w:top w:val="none" w:sz="0" w:space="0" w:color="auto"/>
            <w:left w:val="none" w:sz="0" w:space="0" w:color="auto"/>
            <w:bottom w:val="none" w:sz="0" w:space="0" w:color="auto"/>
            <w:right w:val="none" w:sz="0" w:space="0" w:color="auto"/>
          </w:divBdr>
          <w:divsChild>
            <w:div w:id="27029207">
              <w:marLeft w:val="0"/>
              <w:marRight w:val="0"/>
              <w:marTop w:val="0"/>
              <w:marBottom w:val="0"/>
              <w:divBdr>
                <w:top w:val="none" w:sz="0" w:space="0" w:color="auto"/>
                <w:left w:val="none" w:sz="0" w:space="0" w:color="auto"/>
                <w:bottom w:val="none" w:sz="0" w:space="0" w:color="auto"/>
                <w:right w:val="none" w:sz="0" w:space="0" w:color="auto"/>
              </w:divBdr>
              <w:divsChild>
                <w:div w:id="15519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729269">
      <w:bodyDiv w:val="1"/>
      <w:marLeft w:val="0"/>
      <w:marRight w:val="0"/>
      <w:marTop w:val="0"/>
      <w:marBottom w:val="0"/>
      <w:divBdr>
        <w:top w:val="none" w:sz="0" w:space="0" w:color="auto"/>
        <w:left w:val="none" w:sz="0" w:space="0" w:color="auto"/>
        <w:bottom w:val="none" w:sz="0" w:space="0" w:color="auto"/>
        <w:right w:val="none" w:sz="0" w:space="0" w:color="auto"/>
      </w:divBdr>
      <w:divsChild>
        <w:div w:id="1364672845">
          <w:marLeft w:val="0"/>
          <w:marRight w:val="0"/>
          <w:marTop w:val="0"/>
          <w:marBottom w:val="0"/>
          <w:divBdr>
            <w:top w:val="none" w:sz="0" w:space="0" w:color="auto"/>
            <w:left w:val="none" w:sz="0" w:space="0" w:color="auto"/>
            <w:bottom w:val="none" w:sz="0" w:space="0" w:color="auto"/>
            <w:right w:val="none" w:sz="0" w:space="0" w:color="auto"/>
          </w:divBdr>
          <w:divsChild>
            <w:div w:id="160705815">
              <w:marLeft w:val="0"/>
              <w:marRight w:val="0"/>
              <w:marTop w:val="0"/>
              <w:marBottom w:val="0"/>
              <w:divBdr>
                <w:top w:val="none" w:sz="0" w:space="0" w:color="auto"/>
                <w:left w:val="none" w:sz="0" w:space="0" w:color="auto"/>
                <w:bottom w:val="none" w:sz="0" w:space="0" w:color="auto"/>
                <w:right w:val="none" w:sz="0" w:space="0" w:color="auto"/>
              </w:divBdr>
              <w:divsChild>
                <w:div w:id="127173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999536">
      <w:bodyDiv w:val="1"/>
      <w:marLeft w:val="0"/>
      <w:marRight w:val="0"/>
      <w:marTop w:val="0"/>
      <w:marBottom w:val="0"/>
      <w:divBdr>
        <w:top w:val="none" w:sz="0" w:space="0" w:color="auto"/>
        <w:left w:val="none" w:sz="0" w:space="0" w:color="auto"/>
        <w:bottom w:val="none" w:sz="0" w:space="0" w:color="auto"/>
        <w:right w:val="none" w:sz="0" w:space="0" w:color="auto"/>
      </w:divBdr>
      <w:divsChild>
        <w:div w:id="169024943">
          <w:marLeft w:val="0"/>
          <w:marRight w:val="0"/>
          <w:marTop w:val="0"/>
          <w:marBottom w:val="0"/>
          <w:divBdr>
            <w:top w:val="none" w:sz="0" w:space="0" w:color="auto"/>
            <w:left w:val="none" w:sz="0" w:space="0" w:color="auto"/>
            <w:bottom w:val="none" w:sz="0" w:space="0" w:color="auto"/>
            <w:right w:val="none" w:sz="0" w:space="0" w:color="auto"/>
          </w:divBdr>
          <w:divsChild>
            <w:div w:id="1179195274">
              <w:marLeft w:val="0"/>
              <w:marRight w:val="0"/>
              <w:marTop w:val="0"/>
              <w:marBottom w:val="0"/>
              <w:divBdr>
                <w:top w:val="none" w:sz="0" w:space="0" w:color="auto"/>
                <w:left w:val="none" w:sz="0" w:space="0" w:color="auto"/>
                <w:bottom w:val="none" w:sz="0" w:space="0" w:color="auto"/>
                <w:right w:val="none" w:sz="0" w:space="0" w:color="auto"/>
              </w:divBdr>
              <w:divsChild>
                <w:div w:id="116393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702281">
      <w:bodyDiv w:val="1"/>
      <w:marLeft w:val="0"/>
      <w:marRight w:val="0"/>
      <w:marTop w:val="0"/>
      <w:marBottom w:val="0"/>
      <w:divBdr>
        <w:top w:val="none" w:sz="0" w:space="0" w:color="auto"/>
        <w:left w:val="none" w:sz="0" w:space="0" w:color="auto"/>
        <w:bottom w:val="none" w:sz="0" w:space="0" w:color="auto"/>
        <w:right w:val="none" w:sz="0" w:space="0" w:color="auto"/>
      </w:divBdr>
      <w:divsChild>
        <w:div w:id="1158378313">
          <w:marLeft w:val="0"/>
          <w:marRight w:val="0"/>
          <w:marTop w:val="0"/>
          <w:marBottom w:val="0"/>
          <w:divBdr>
            <w:top w:val="none" w:sz="0" w:space="0" w:color="auto"/>
            <w:left w:val="none" w:sz="0" w:space="0" w:color="auto"/>
            <w:bottom w:val="none" w:sz="0" w:space="0" w:color="auto"/>
            <w:right w:val="none" w:sz="0" w:space="0" w:color="auto"/>
          </w:divBdr>
          <w:divsChild>
            <w:div w:id="537398551">
              <w:marLeft w:val="0"/>
              <w:marRight w:val="0"/>
              <w:marTop w:val="0"/>
              <w:marBottom w:val="0"/>
              <w:divBdr>
                <w:top w:val="none" w:sz="0" w:space="0" w:color="auto"/>
                <w:left w:val="none" w:sz="0" w:space="0" w:color="auto"/>
                <w:bottom w:val="none" w:sz="0" w:space="0" w:color="auto"/>
                <w:right w:val="none" w:sz="0" w:space="0" w:color="auto"/>
              </w:divBdr>
              <w:divsChild>
                <w:div w:id="60365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395930957">
      <w:bodyDiv w:val="1"/>
      <w:marLeft w:val="0"/>
      <w:marRight w:val="0"/>
      <w:marTop w:val="0"/>
      <w:marBottom w:val="0"/>
      <w:divBdr>
        <w:top w:val="none" w:sz="0" w:space="0" w:color="auto"/>
        <w:left w:val="none" w:sz="0" w:space="0" w:color="auto"/>
        <w:bottom w:val="none" w:sz="0" w:space="0" w:color="auto"/>
        <w:right w:val="none" w:sz="0" w:space="0" w:color="auto"/>
      </w:divBdr>
      <w:divsChild>
        <w:div w:id="240917124">
          <w:marLeft w:val="0"/>
          <w:marRight w:val="0"/>
          <w:marTop w:val="0"/>
          <w:marBottom w:val="0"/>
          <w:divBdr>
            <w:top w:val="none" w:sz="0" w:space="0" w:color="auto"/>
            <w:left w:val="none" w:sz="0" w:space="0" w:color="auto"/>
            <w:bottom w:val="none" w:sz="0" w:space="0" w:color="auto"/>
            <w:right w:val="none" w:sz="0" w:space="0" w:color="auto"/>
          </w:divBdr>
          <w:divsChild>
            <w:div w:id="659041644">
              <w:marLeft w:val="0"/>
              <w:marRight w:val="0"/>
              <w:marTop w:val="0"/>
              <w:marBottom w:val="0"/>
              <w:divBdr>
                <w:top w:val="none" w:sz="0" w:space="0" w:color="auto"/>
                <w:left w:val="none" w:sz="0" w:space="0" w:color="auto"/>
                <w:bottom w:val="none" w:sz="0" w:space="0" w:color="auto"/>
                <w:right w:val="none" w:sz="0" w:space="0" w:color="auto"/>
              </w:divBdr>
              <w:divsChild>
                <w:div w:id="178383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89783894">
      <w:bodyDiv w:val="1"/>
      <w:marLeft w:val="0"/>
      <w:marRight w:val="0"/>
      <w:marTop w:val="0"/>
      <w:marBottom w:val="0"/>
      <w:divBdr>
        <w:top w:val="none" w:sz="0" w:space="0" w:color="auto"/>
        <w:left w:val="none" w:sz="0" w:space="0" w:color="auto"/>
        <w:bottom w:val="none" w:sz="0" w:space="0" w:color="auto"/>
        <w:right w:val="none" w:sz="0" w:space="0" w:color="auto"/>
      </w:divBdr>
    </w:div>
    <w:div w:id="1507206378">
      <w:bodyDiv w:val="1"/>
      <w:marLeft w:val="0"/>
      <w:marRight w:val="0"/>
      <w:marTop w:val="0"/>
      <w:marBottom w:val="0"/>
      <w:divBdr>
        <w:top w:val="none" w:sz="0" w:space="0" w:color="auto"/>
        <w:left w:val="none" w:sz="0" w:space="0" w:color="auto"/>
        <w:bottom w:val="none" w:sz="0" w:space="0" w:color="auto"/>
        <w:right w:val="none" w:sz="0" w:space="0" w:color="auto"/>
      </w:divBdr>
    </w:div>
    <w:div w:id="1526214887">
      <w:bodyDiv w:val="1"/>
      <w:marLeft w:val="0"/>
      <w:marRight w:val="0"/>
      <w:marTop w:val="0"/>
      <w:marBottom w:val="0"/>
      <w:divBdr>
        <w:top w:val="none" w:sz="0" w:space="0" w:color="auto"/>
        <w:left w:val="none" w:sz="0" w:space="0" w:color="auto"/>
        <w:bottom w:val="none" w:sz="0" w:space="0" w:color="auto"/>
        <w:right w:val="none" w:sz="0" w:space="0" w:color="auto"/>
      </w:divBdr>
      <w:divsChild>
        <w:div w:id="2113502666">
          <w:marLeft w:val="0"/>
          <w:marRight w:val="0"/>
          <w:marTop w:val="0"/>
          <w:marBottom w:val="0"/>
          <w:divBdr>
            <w:top w:val="none" w:sz="0" w:space="0" w:color="auto"/>
            <w:left w:val="none" w:sz="0" w:space="0" w:color="auto"/>
            <w:bottom w:val="none" w:sz="0" w:space="0" w:color="auto"/>
            <w:right w:val="none" w:sz="0" w:space="0" w:color="auto"/>
          </w:divBdr>
          <w:divsChild>
            <w:div w:id="1740127700">
              <w:marLeft w:val="0"/>
              <w:marRight w:val="0"/>
              <w:marTop w:val="0"/>
              <w:marBottom w:val="0"/>
              <w:divBdr>
                <w:top w:val="none" w:sz="0" w:space="0" w:color="auto"/>
                <w:left w:val="none" w:sz="0" w:space="0" w:color="auto"/>
                <w:bottom w:val="none" w:sz="0" w:space="0" w:color="auto"/>
                <w:right w:val="none" w:sz="0" w:space="0" w:color="auto"/>
              </w:divBdr>
              <w:divsChild>
                <w:div w:id="82269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030230">
      <w:bodyDiv w:val="1"/>
      <w:marLeft w:val="0"/>
      <w:marRight w:val="0"/>
      <w:marTop w:val="0"/>
      <w:marBottom w:val="0"/>
      <w:divBdr>
        <w:top w:val="none" w:sz="0" w:space="0" w:color="auto"/>
        <w:left w:val="none" w:sz="0" w:space="0" w:color="auto"/>
        <w:bottom w:val="none" w:sz="0" w:space="0" w:color="auto"/>
        <w:right w:val="none" w:sz="0" w:space="0" w:color="auto"/>
      </w:divBdr>
      <w:divsChild>
        <w:div w:id="1247960987">
          <w:marLeft w:val="0"/>
          <w:marRight w:val="0"/>
          <w:marTop w:val="0"/>
          <w:marBottom w:val="0"/>
          <w:divBdr>
            <w:top w:val="none" w:sz="0" w:space="0" w:color="auto"/>
            <w:left w:val="none" w:sz="0" w:space="0" w:color="auto"/>
            <w:bottom w:val="none" w:sz="0" w:space="0" w:color="auto"/>
            <w:right w:val="none" w:sz="0" w:space="0" w:color="auto"/>
          </w:divBdr>
          <w:divsChild>
            <w:div w:id="1944147249">
              <w:marLeft w:val="0"/>
              <w:marRight w:val="0"/>
              <w:marTop w:val="0"/>
              <w:marBottom w:val="0"/>
              <w:divBdr>
                <w:top w:val="none" w:sz="0" w:space="0" w:color="auto"/>
                <w:left w:val="none" w:sz="0" w:space="0" w:color="auto"/>
                <w:bottom w:val="none" w:sz="0" w:space="0" w:color="auto"/>
                <w:right w:val="none" w:sz="0" w:space="0" w:color="auto"/>
              </w:divBdr>
              <w:divsChild>
                <w:div w:id="47094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226110">
      <w:bodyDiv w:val="1"/>
      <w:marLeft w:val="0"/>
      <w:marRight w:val="0"/>
      <w:marTop w:val="0"/>
      <w:marBottom w:val="0"/>
      <w:divBdr>
        <w:top w:val="none" w:sz="0" w:space="0" w:color="auto"/>
        <w:left w:val="none" w:sz="0" w:space="0" w:color="auto"/>
        <w:bottom w:val="none" w:sz="0" w:space="0" w:color="auto"/>
        <w:right w:val="none" w:sz="0" w:space="0" w:color="auto"/>
      </w:divBdr>
      <w:divsChild>
        <w:div w:id="1833373943">
          <w:marLeft w:val="0"/>
          <w:marRight w:val="0"/>
          <w:marTop w:val="0"/>
          <w:marBottom w:val="0"/>
          <w:divBdr>
            <w:top w:val="none" w:sz="0" w:space="0" w:color="auto"/>
            <w:left w:val="none" w:sz="0" w:space="0" w:color="auto"/>
            <w:bottom w:val="none" w:sz="0" w:space="0" w:color="auto"/>
            <w:right w:val="none" w:sz="0" w:space="0" w:color="auto"/>
          </w:divBdr>
          <w:divsChild>
            <w:div w:id="1211570684">
              <w:marLeft w:val="0"/>
              <w:marRight w:val="0"/>
              <w:marTop w:val="0"/>
              <w:marBottom w:val="0"/>
              <w:divBdr>
                <w:top w:val="none" w:sz="0" w:space="0" w:color="auto"/>
                <w:left w:val="none" w:sz="0" w:space="0" w:color="auto"/>
                <w:bottom w:val="none" w:sz="0" w:space="0" w:color="auto"/>
                <w:right w:val="none" w:sz="0" w:space="0" w:color="auto"/>
              </w:divBdr>
              <w:divsChild>
                <w:div w:id="947353270">
                  <w:marLeft w:val="0"/>
                  <w:marRight w:val="0"/>
                  <w:marTop w:val="0"/>
                  <w:marBottom w:val="0"/>
                  <w:divBdr>
                    <w:top w:val="none" w:sz="0" w:space="0" w:color="auto"/>
                    <w:left w:val="none" w:sz="0" w:space="0" w:color="auto"/>
                    <w:bottom w:val="none" w:sz="0" w:space="0" w:color="auto"/>
                    <w:right w:val="none" w:sz="0" w:space="0" w:color="auto"/>
                  </w:divBdr>
                  <w:divsChild>
                    <w:div w:id="204847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654217515">
      <w:bodyDiv w:val="1"/>
      <w:marLeft w:val="0"/>
      <w:marRight w:val="0"/>
      <w:marTop w:val="0"/>
      <w:marBottom w:val="0"/>
      <w:divBdr>
        <w:top w:val="none" w:sz="0" w:space="0" w:color="auto"/>
        <w:left w:val="none" w:sz="0" w:space="0" w:color="auto"/>
        <w:bottom w:val="none" w:sz="0" w:space="0" w:color="auto"/>
        <w:right w:val="none" w:sz="0" w:space="0" w:color="auto"/>
      </w:divBdr>
      <w:divsChild>
        <w:div w:id="1809468117">
          <w:marLeft w:val="0"/>
          <w:marRight w:val="0"/>
          <w:marTop w:val="0"/>
          <w:marBottom w:val="0"/>
          <w:divBdr>
            <w:top w:val="none" w:sz="0" w:space="0" w:color="auto"/>
            <w:left w:val="none" w:sz="0" w:space="0" w:color="auto"/>
            <w:bottom w:val="none" w:sz="0" w:space="0" w:color="auto"/>
            <w:right w:val="none" w:sz="0" w:space="0" w:color="auto"/>
          </w:divBdr>
          <w:divsChild>
            <w:div w:id="100343606">
              <w:marLeft w:val="0"/>
              <w:marRight w:val="0"/>
              <w:marTop w:val="0"/>
              <w:marBottom w:val="0"/>
              <w:divBdr>
                <w:top w:val="none" w:sz="0" w:space="0" w:color="auto"/>
                <w:left w:val="none" w:sz="0" w:space="0" w:color="auto"/>
                <w:bottom w:val="none" w:sz="0" w:space="0" w:color="auto"/>
                <w:right w:val="none" w:sz="0" w:space="0" w:color="auto"/>
              </w:divBdr>
              <w:divsChild>
                <w:div w:id="152640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139858">
      <w:bodyDiv w:val="1"/>
      <w:marLeft w:val="0"/>
      <w:marRight w:val="0"/>
      <w:marTop w:val="0"/>
      <w:marBottom w:val="0"/>
      <w:divBdr>
        <w:top w:val="none" w:sz="0" w:space="0" w:color="auto"/>
        <w:left w:val="none" w:sz="0" w:space="0" w:color="auto"/>
        <w:bottom w:val="none" w:sz="0" w:space="0" w:color="auto"/>
        <w:right w:val="none" w:sz="0" w:space="0" w:color="auto"/>
      </w:divBdr>
      <w:divsChild>
        <w:div w:id="1601335473">
          <w:marLeft w:val="0"/>
          <w:marRight w:val="0"/>
          <w:marTop w:val="0"/>
          <w:marBottom w:val="0"/>
          <w:divBdr>
            <w:top w:val="none" w:sz="0" w:space="0" w:color="auto"/>
            <w:left w:val="none" w:sz="0" w:space="0" w:color="auto"/>
            <w:bottom w:val="none" w:sz="0" w:space="0" w:color="auto"/>
            <w:right w:val="none" w:sz="0" w:space="0" w:color="auto"/>
          </w:divBdr>
          <w:divsChild>
            <w:div w:id="2057267103">
              <w:marLeft w:val="0"/>
              <w:marRight w:val="0"/>
              <w:marTop w:val="0"/>
              <w:marBottom w:val="0"/>
              <w:divBdr>
                <w:top w:val="none" w:sz="0" w:space="0" w:color="auto"/>
                <w:left w:val="none" w:sz="0" w:space="0" w:color="auto"/>
                <w:bottom w:val="none" w:sz="0" w:space="0" w:color="auto"/>
                <w:right w:val="none" w:sz="0" w:space="0" w:color="auto"/>
              </w:divBdr>
              <w:divsChild>
                <w:div w:id="24591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809435">
      <w:bodyDiv w:val="1"/>
      <w:marLeft w:val="0"/>
      <w:marRight w:val="0"/>
      <w:marTop w:val="0"/>
      <w:marBottom w:val="0"/>
      <w:divBdr>
        <w:top w:val="none" w:sz="0" w:space="0" w:color="auto"/>
        <w:left w:val="none" w:sz="0" w:space="0" w:color="auto"/>
        <w:bottom w:val="none" w:sz="0" w:space="0" w:color="auto"/>
        <w:right w:val="none" w:sz="0" w:space="0" w:color="auto"/>
      </w:divBdr>
    </w:div>
    <w:div w:id="1727216527">
      <w:bodyDiv w:val="1"/>
      <w:marLeft w:val="0"/>
      <w:marRight w:val="0"/>
      <w:marTop w:val="0"/>
      <w:marBottom w:val="0"/>
      <w:divBdr>
        <w:top w:val="none" w:sz="0" w:space="0" w:color="auto"/>
        <w:left w:val="none" w:sz="0" w:space="0" w:color="auto"/>
        <w:bottom w:val="none" w:sz="0" w:space="0" w:color="auto"/>
        <w:right w:val="none" w:sz="0" w:space="0" w:color="auto"/>
      </w:divBdr>
      <w:divsChild>
        <w:div w:id="376708568">
          <w:marLeft w:val="0"/>
          <w:marRight w:val="0"/>
          <w:marTop w:val="0"/>
          <w:marBottom w:val="0"/>
          <w:divBdr>
            <w:top w:val="none" w:sz="0" w:space="0" w:color="auto"/>
            <w:left w:val="none" w:sz="0" w:space="0" w:color="auto"/>
            <w:bottom w:val="none" w:sz="0" w:space="0" w:color="auto"/>
            <w:right w:val="none" w:sz="0" w:space="0" w:color="auto"/>
          </w:divBdr>
          <w:divsChild>
            <w:div w:id="1203400042">
              <w:marLeft w:val="0"/>
              <w:marRight w:val="0"/>
              <w:marTop w:val="0"/>
              <w:marBottom w:val="0"/>
              <w:divBdr>
                <w:top w:val="none" w:sz="0" w:space="0" w:color="auto"/>
                <w:left w:val="none" w:sz="0" w:space="0" w:color="auto"/>
                <w:bottom w:val="none" w:sz="0" w:space="0" w:color="auto"/>
                <w:right w:val="none" w:sz="0" w:space="0" w:color="auto"/>
              </w:divBdr>
              <w:divsChild>
                <w:div w:id="177382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839473">
      <w:bodyDiv w:val="1"/>
      <w:marLeft w:val="0"/>
      <w:marRight w:val="0"/>
      <w:marTop w:val="0"/>
      <w:marBottom w:val="0"/>
      <w:divBdr>
        <w:top w:val="none" w:sz="0" w:space="0" w:color="auto"/>
        <w:left w:val="none" w:sz="0" w:space="0" w:color="auto"/>
        <w:bottom w:val="none" w:sz="0" w:space="0" w:color="auto"/>
        <w:right w:val="none" w:sz="0" w:space="0" w:color="auto"/>
      </w:divBdr>
      <w:divsChild>
        <w:div w:id="916473176">
          <w:marLeft w:val="0"/>
          <w:marRight w:val="0"/>
          <w:marTop w:val="0"/>
          <w:marBottom w:val="0"/>
          <w:divBdr>
            <w:top w:val="none" w:sz="0" w:space="0" w:color="auto"/>
            <w:left w:val="none" w:sz="0" w:space="0" w:color="auto"/>
            <w:bottom w:val="none" w:sz="0" w:space="0" w:color="auto"/>
            <w:right w:val="none" w:sz="0" w:space="0" w:color="auto"/>
          </w:divBdr>
          <w:divsChild>
            <w:div w:id="1529219724">
              <w:marLeft w:val="0"/>
              <w:marRight w:val="0"/>
              <w:marTop w:val="0"/>
              <w:marBottom w:val="0"/>
              <w:divBdr>
                <w:top w:val="none" w:sz="0" w:space="0" w:color="auto"/>
                <w:left w:val="none" w:sz="0" w:space="0" w:color="auto"/>
                <w:bottom w:val="none" w:sz="0" w:space="0" w:color="auto"/>
                <w:right w:val="none" w:sz="0" w:space="0" w:color="auto"/>
              </w:divBdr>
              <w:divsChild>
                <w:div w:id="179327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077073">
      <w:bodyDiv w:val="1"/>
      <w:marLeft w:val="0"/>
      <w:marRight w:val="0"/>
      <w:marTop w:val="0"/>
      <w:marBottom w:val="0"/>
      <w:divBdr>
        <w:top w:val="none" w:sz="0" w:space="0" w:color="auto"/>
        <w:left w:val="none" w:sz="0" w:space="0" w:color="auto"/>
        <w:bottom w:val="none" w:sz="0" w:space="0" w:color="auto"/>
        <w:right w:val="none" w:sz="0" w:space="0" w:color="auto"/>
      </w:divBdr>
      <w:divsChild>
        <w:div w:id="638152224">
          <w:marLeft w:val="0"/>
          <w:marRight w:val="0"/>
          <w:marTop w:val="0"/>
          <w:marBottom w:val="0"/>
          <w:divBdr>
            <w:top w:val="none" w:sz="0" w:space="0" w:color="auto"/>
            <w:left w:val="none" w:sz="0" w:space="0" w:color="auto"/>
            <w:bottom w:val="none" w:sz="0" w:space="0" w:color="auto"/>
            <w:right w:val="none" w:sz="0" w:space="0" w:color="auto"/>
          </w:divBdr>
          <w:divsChild>
            <w:div w:id="1089696116">
              <w:marLeft w:val="0"/>
              <w:marRight w:val="0"/>
              <w:marTop w:val="0"/>
              <w:marBottom w:val="0"/>
              <w:divBdr>
                <w:top w:val="none" w:sz="0" w:space="0" w:color="auto"/>
                <w:left w:val="none" w:sz="0" w:space="0" w:color="auto"/>
                <w:bottom w:val="none" w:sz="0" w:space="0" w:color="auto"/>
                <w:right w:val="none" w:sz="0" w:space="0" w:color="auto"/>
              </w:divBdr>
              <w:divsChild>
                <w:div w:id="116628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581111">
      <w:bodyDiv w:val="1"/>
      <w:marLeft w:val="0"/>
      <w:marRight w:val="0"/>
      <w:marTop w:val="0"/>
      <w:marBottom w:val="0"/>
      <w:divBdr>
        <w:top w:val="none" w:sz="0" w:space="0" w:color="auto"/>
        <w:left w:val="none" w:sz="0" w:space="0" w:color="auto"/>
        <w:bottom w:val="none" w:sz="0" w:space="0" w:color="auto"/>
        <w:right w:val="none" w:sz="0" w:space="0" w:color="auto"/>
      </w:divBdr>
      <w:divsChild>
        <w:div w:id="850146521">
          <w:marLeft w:val="0"/>
          <w:marRight w:val="0"/>
          <w:marTop w:val="0"/>
          <w:marBottom w:val="0"/>
          <w:divBdr>
            <w:top w:val="none" w:sz="0" w:space="0" w:color="auto"/>
            <w:left w:val="none" w:sz="0" w:space="0" w:color="auto"/>
            <w:bottom w:val="none" w:sz="0" w:space="0" w:color="auto"/>
            <w:right w:val="none" w:sz="0" w:space="0" w:color="auto"/>
          </w:divBdr>
          <w:divsChild>
            <w:div w:id="308369195">
              <w:marLeft w:val="0"/>
              <w:marRight w:val="0"/>
              <w:marTop w:val="0"/>
              <w:marBottom w:val="0"/>
              <w:divBdr>
                <w:top w:val="none" w:sz="0" w:space="0" w:color="auto"/>
                <w:left w:val="none" w:sz="0" w:space="0" w:color="auto"/>
                <w:bottom w:val="none" w:sz="0" w:space="0" w:color="auto"/>
                <w:right w:val="none" w:sz="0" w:space="0" w:color="auto"/>
              </w:divBdr>
              <w:divsChild>
                <w:div w:id="148886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030848">
      <w:bodyDiv w:val="1"/>
      <w:marLeft w:val="0"/>
      <w:marRight w:val="0"/>
      <w:marTop w:val="0"/>
      <w:marBottom w:val="0"/>
      <w:divBdr>
        <w:top w:val="none" w:sz="0" w:space="0" w:color="auto"/>
        <w:left w:val="none" w:sz="0" w:space="0" w:color="auto"/>
        <w:bottom w:val="none" w:sz="0" w:space="0" w:color="auto"/>
        <w:right w:val="none" w:sz="0" w:space="0" w:color="auto"/>
      </w:divBdr>
      <w:divsChild>
        <w:div w:id="1579483653">
          <w:marLeft w:val="0"/>
          <w:marRight w:val="0"/>
          <w:marTop w:val="0"/>
          <w:marBottom w:val="0"/>
          <w:divBdr>
            <w:top w:val="none" w:sz="0" w:space="0" w:color="auto"/>
            <w:left w:val="none" w:sz="0" w:space="0" w:color="auto"/>
            <w:bottom w:val="none" w:sz="0" w:space="0" w:color="auto"/>
            <w:right w:val="none" w:sz="0" w:space="0" w:color="auto"/>
          </w:divBdr>
          <w:divsChild>
            <w:div w:id="905384640">
              <w:marLeft w:val="0"/>
              <w:marRight w:val="0"/>
              <w:marTop w:val="0"/>
              <w:marBottom w:val="0"/>
              <w:divBdr>
                <w:top w:val="none" w:sz="0" w:space="0" w:color="auto"/>
                <w:left w:val="none" w:sz="0" w:space="0" w:color="auto"/>
                <w:bottom w:val="none" w:sz="0" w:space="0" w:color="auto"/>
                <w:right w:val="none" w:sz="0" w:space="0" w:color="auto"/>
              </w:divBdr>
              <w:divsChild>
                <w:div w:id="53781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829009">
      <w:bodyDiv w:val="1"/>
      <w:marLeft w:val="0"/>
      <w:marRight w:val="0"/>
      <w:marTop w:val="0"/>
      <w:marBottom w:val="0"/>
      <w:divBdr>
        <w:top w:val="none" w:sz="0" w:space="0" w:color="auto"/>
        <w:left w:val="none" w:sz="0" w:space="0" w:color="auto"/>
        <w:bottom w:val="none" w:sz="0" w:space="0" w:color="auto"/>
        <w:right w:val="none" w:sz="0" w:space="0" w:color="auto"/>
      </w:divBdr>
    </w:div>
    <w:div w:id="1987320706">
      <w:bodyDiv w:val="1"/>
      <w:marLeft w:val="0"/>
      <w:marRight w:val="0"/>
      <w:marTop w:val="0"/>
      <w:marBottom w:val="0"/>
      <w:divBdr>
        <w:top w:val="none" w:sz="0" w:space="0" w:color="auto"/>
        <w:left w:val="none" w:sz="0" w:space="0" w:color="auto"/>
        <w:bottom w:val="none" w:sz="0" w:space="0" w:color="auto"/>
        <w:right w:val="none" w:sz="0" w:space="0" w:color="auto"/>
      </w:divBdr>
      <w:divsChild>
        <w:div w:id="384568824">
          <w:marLeft w:val="0"/>
          <w:marRight w:val="0"/>
          <w:marTop w:val="0"/>
          <w:marBottom w:val="0"/>
          <w:divBdr>
            <w:top w:val="none" w:sz="0" w:space="0" w:color="auto"/>
            <w:left w:val="none" w:sz="0" w:space="0" w:color="auto"/>
            <w:bottom w:val="none" w:sz="0" w:space="0" w:color="auto"/>
            <w:right w:val="none" w:sz="0" w:space="0" w:color="auto"/>
          </w:divBdr>
          <w:divsChild>
            <w:div w:id="699012381">
              <w:marLeft w:val="0"/>
              <w:marRight w:val="0"/>
              <w:marTop w:val="0"/>
              <w:marBottom w:val="0"/>
              <w:divBdr>
                <w:top w:val="none" w:sz="0" w:space="0" w:color="auto"/>
                <w:left w:val="none" w:sz="0" w:space="0" w:color="auto"/>
                <w:bottom w:val="none" w:sz="0" w:space="0" w:color="auto"/>
                <w:right w:val="none" w:sz="0" w:space="0" w:color="auto"/>
              </w:divBdr>
              <w:divsChild>
                <w:div w:id="27040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913572">
      <w:bodyDiv w:val="1"/>
      <w:marLeft w:val="0"/>
      <w:marRight w:val="0"/>
      <w:marTop w:val="0"/>
      <w:marBottom w:val="0"/>
      <w:divBdr>
        <w:top w:val="none" w:sz="0" w:space="0" w:color="auto"/>
        <w:left w:val="none" w:sz="0" w:space="0" w:color="auto"/>
        <w:bottom w:val="none" w:sz="0" w:space="0" w:color="auto"/>
        <w:right w:val="none" w:sz="0" w:space="0" w:color="auto"/>
      </w:divBdr>
      <w:divsChild>
        <w:div w:id="514148744">
          <w:marLeft w:val="0"/>
          <w:marRight w:val="0"/>
          <w:marTop w:val="0"/>
          <w:marBottom w:val="0"/>
          <w:divBdr>
            <w:top w:val="none" w:sz="0" w:space="0" w:color="auto"/>
            <w:left w:val="none" w:sz="0" w:space="0" w:color="auto"/>
            <w:bottom w:val="none" w:sz="0" w:space="0" w:color="auto"/>
            <w:right w:val="none" w:sz="0" w:space="0" w:color="auto"/>
          </w:divBdr>
          <w:divsChild>
            <w:div w:id="905602750">
              <w:marLeft w:val="0"/>
              <w:marRight w:val="0"/>
              <w:marTop w:val="0"/>
              <w:marBottom w:val="0"/>
              <w:divBdr>
                <w:top w:val="none" w:sz="0" w:space="0" w:color="auto"/>
                <w:left w:val="none" w:sz="0" w:space="0" w:color="auto"/>
                <w:bottom w:val="none" w:sz="0" w:space="0" w:color="auto"/>
                <w:right w:val="none" w:sz="0" w:space="0" w:color="auto"/>
              </w:divBdr>
              <w:divsChild>
                <w:div w:id="126819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869828">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 w:id="210167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tif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0.png"/><Relationship Id="rId20" Type="http://schemas.openxmlformats.org/officeDocument/2006/relationships/image" Target="media/image6.t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7.emf"/><Relationship Id="rId10" Type="http://schemas.openxmlformats.org/officeDocument/2006/relationships/footer" Target="footer1.xml"/><Relationship Id="rId19" Type="http://schemas.openxmlformats.org/officeDocument/2006/relationships/image" Target="media/image5.ti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0.png"/><Relationship Id="rId22" Type="http://schemas.openxmlformats.org/officeDocument/2006/relationships/image" Target="media/image8.em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6F66E-D578-4440-96B8-F276640AE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Q:\Customer Services Team\Author Tools &amp; Services\Author templates\art-template-1.7_old.dotx</Template>
  <TotalTime>4</TotalTime>
  <Pages>7</Pages>
  <Words>7832</Words>
  <Characters>44649</Characters>
  <Application>Microsoft Office Word</Application>
  <DocSecurity>0</DocSecurity>
  <Lines>372</Lines>
  <Paragraphs>104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The Royal Society of Chemistry</Company>
  <LinksUpToDate>false</LinksUpToDate>
  <CharactersWithSpaces>52377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 McCallum</dc:creator>
  <cp:lastModifiedBy>Bernardes</cp:lastModifiedBy>
  <cp:revision>3</cp:revision>
  <cp:lastPrinted>2018-11-17T18:14:00Z</cp:lastPrinted>
  <dcterms:created xsi:type="dcterms:W3CDTF">2018-11-17T18:15:00Z</dcterms:created>
  <dcterms:modified xsi:type="dcterms:W3CDTF">2018-11-17T18:22:00Z</dcterms:modified>
</cp:coreProperties>
</file>